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EECE1" w:themeColor="background2"/>
  <w:body>
    <w:p w:rsidR="00763514" w:rsidRPr="00CB3204" w:rsidRDefault="002B1DCD" w:rsidP="00CB3204">
      <w:pPr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="00114D85" w:rsidRPr="00CB3204">
        <w:rPr>
          <w:b/>
          <w:sz w:val="28"/>
          <w:szCs w:val="28"/>
        </w:rPr>
        <w:t>ERM 1 WEEKLY SCHEDULE</w:t>
      </w:r>
      <w:r w:rsidR="00114D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FOR LEVEL</w:t>
      </w:r>
      <w:r w:rsidRPr="00CB3204">
        <w:rPr>
          <w:b/>
          <w:sz w:val="28"/>
          <w:szCs w:val="28"/>
        </w:rPr>
        <w:t xml:space="preserve"> 5 </w:t>
      </w:r>
      <w:r w:rsidR="00DF09C7" w:rsidRPr="00CB3204">
        <w:rPr>
          <w:b/>
          <w:sz w:val="28"/>
          <w:szCs w:val="28"/>
        </w:rPr>
        <w:t>TO 6</w:t>
      </w:r>
      <w:r w:rsidR="00763514" w:rsidRPr="00CB3204">
        <w:rPr>
          <w:b/>
          <w:sz w:val="28"/>
          <w:szCs w:val="28"/>
        </w:rPr>
        <w:t xml:space="preserve"> YEARS</w:t>
      </w:r>
    </w:p>
    <w:tbl>
      <w:tblPr>
        <w:tblW w:w="14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4"/>
        <w:gridCol w:w="1505"/>
        <w:gridCol w:w="1576"/>
        <w:gridCol w:w="2268"/>
        <w:gridCol w:w="2551"/>
        <w:gridCol w:w="2410"/>
        <w:gridCol w:w="2126"/>
        <w:gridCol w:w="992"/>
      </w:tblGrid>
      <w:tr w:rsidR="00E23078" w:rsidRPr="00C60C49" w:rsidTr="00D6223F">
        <w:trPr>
          <w:tblHeader/>
        </w:trPr>
        <w:tc>
          <w:tcPr>
            <w:tcW w:w="964" w:type="dxa"/>
          </w:tcPr>
          <w:p w:rsidR="00763514" w:rsidRPr="004A593B" w:rsidRDefault="0076351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WEEKS</w:t>
            </w:r>
          </w:p>
        </w:tc>
        <w:tc>
          <w:tcPr>
            <w:tcW w:w="1505" w:type="dxa"/>
          </w:tcPr>
          <w:p w:rsidR="00763514" w:rsidRPr="004A593B" w:rsidRDefault="0076351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Component</w:t>
            </w:r>
          </w:p>
        </w:tc>
        <w:tc>
          <w:tcPr>
            <w:tcW w:w="1576" w:type="dxa"/>
          </w:tcPr>
          <w:p w:rsidR="00763514" w:rsidRPr="004A593B" w:rsidRDefault="0076351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Day/ Topic</w:t>
            </w:r>
          </w:p>
        </w:tc>
        <w:tc>
          <w:tcPr>
            <w:tcW w:w="2268" w:type="dxa"/>
          </w:tcPr>
          <w:p w:rsidR="00763514" w:rsidRPr="004A593B" w:rsidRDefault="0076351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Monday</w:t>
            </w:r>
          </w:p>
        </w:tc>
        <w:tc>
          <w:tcPr>
            <w:tcW w:w="2551" w:type="dxa"/>
          </w:tcPr>
          <w:p w:rsidR="00763514" w:rsidRPr="004A593B" w:rsidRDefault="0076351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Tuesday</w:t>
            </w:r>
          </w:p>
        </w:tc>
        <w:tc>
          <w:tcPr>
            <w:tcW w:w="2410" w:type="dxa"/>
          </w:tcPr>
          <w:p w:rsidR="00763514" w:rsidRPr="004A593B" w:rsidRDefault="0076351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Wednesday</w:t>
            </w:r>
          </w:p>
        </w:tc>
        <w:tc>
          <w:tcPr>
            <w:tcW w:w="2126" w:type="dxa"/>
          </w:tcPr>
          <w:p w:rsidR="00763514" w:rsidRPr="004A593B" w:rsidRDefault="0076351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Thursday</w:t>
            </w:r>
          </w:p>
        </w:tc>
        <w:tc>
          <w:tcPr>
            <w:tcW w:w="992" w:type="dxa"/>
          </w:tcPr>
          <w:p w:rsidR="00763514" w:rsidRPr="004A593B" w:rsidRDefault="0076351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Friday</w:t>
            </w:r>
          </w:p>
        </w:tc>
      </w:tr>
      <w:tr w:rsidR="00E23078" w:rsidRPr="00C60C49" w:rsidTr="00405C29">
        <w:trPr>
          <w:trHeight w:val="683"/>
        </w:trPr>
        <w:tc>
          <w:tcPr>
            <w:tcW w:w="964" w:type="dxa"/>
            <w:vMerge w:val="restart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1.</w:t>
            </w: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Names</w:t>
            </w:r>
          </w:p>
        </w:tc>
        <w:tc>
          <w:tcPr>
            <w:tcW w:w="2268" w:type="dxa"/>
          </w:tcPr>
          <w:p w:rsidR="00763514" w:rsidRPr="00C60C49" w:rsidRDefault="006E78A2" w:rsidP="00282BA7">
            <w:pPr>
              <w:spacing w:after="0" w:line="240" w:lineRule="auto"/>
            </w:pPr>
            <w:r>
              <w:t>Names of familiar objects at home</w:t>
            </w:r>
          </w:p>
        </w:tc>
        <w:tc>
          <w:tcPr>
            <w:tcW w:w="2551" w:type="dxa"/>
          </w:tcPr>
          <w:p w:rsidR="00763514" w:rsidRPr="00C60C49" w:rsidRDefault="006E78A2" w:rsidP="00282BA7">
            <w:pPr>
              <w:spacing w:after="0" w:line="240" w:lineRule="auto"/>
            </w:pPr>
            <w:r>
              <w:t>Names of familiar objects at home</w:t>
            </w:r>
          </w:p>
        </w:tc>
        <w:tc>
          <w:tcPr>
            <w:tcW w:w="2410" w:type="dxa"/>
          </w:tcPr>
          <w:p w:rsidR="00763514" w:rsidRPr="00C60C49" w:rsidRDefault="006E78A2" w:rsidP="00282BA7">
            <w:pPr>
              <w:spacing w:after="0" w:line="240" w:lineRule="auto"/>
            </w:pPr>
            <w:r>
              <w:t>Names of familiar objects at home</w:t>
            </w:r>
          </w:p>
        </w:tc>
        <w:tc>
          <w:tcPr>
            <w:tcW w:w="2126" w:type="dxa"/>
          </w:tcPr>
          <w:p w:rsidR="00763514" w:rsidRPr="00C60C49" w:rsidRDefault="006E78A2" w:rsidP="00282BA7">
            <w:pPr>
              <w:spacing w:after="0" w:line="240" w:lineRule="auto"/>
            </w:pPr>
            <w:r>
              <w:t>Names of familiar objects at home</w:t>
            </w:r>
          </w:p>
        </w:tc>
        <w:tc>
          <w:tcPr>
            <w:tcW w:w="992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763514" w:rsidRPr="00C60C49" w:rsidRDefault="00763514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405C29" w:rsidRDefault="00405C29" w:rsidP="00282BA7">
            <w:pPr>
              <w:spacing w:after="0" w:line="240" w:lineRule="auto"/>
            </w:pPr>
            <w:r>
              <w:t>Revise all vowels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551" w:type="dxa"/>
          </w:tcPr>
          <w:p w:rsidR="00405C29" w:rsidRDefault="00405C29" w:rsidP="00405C29">
            <w:pPr>
              <w:spacing w:after="0" w:line="240" w:lineRule="auto"/>
            </w:pPr>
            <w:r>
              <w:t>Revise all vowels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410" w:type="dxa"/>
          </w:tcPr>
          <w:p w:rsidR="00405C29" w:rsidRDefault="00405C29" w:rsidP="00405C29">
            <w:pPr>
              <w:spacing w:after="0" w:line="240" w:lineRule="auto"/>
            </w:pPr>
            <w:r>
              <w:t>Revise all vowels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126" w:type="dxa"/>
          </w:tcPr>
          <w:p w:rsidR="00405C29" w:rsidRDefault="00405C29" w:rsidP="00405C29">
            <w:pPr>
              <w:spacing w:after="0" w:line="240" w:lineRule="auto"/>
            </w:pPr>
            <w:r>
              <w:t>Revise all vowels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992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282BA7" w:rsidRPr="00C60C49" w:rsidTr="001643B4">
        <w:tc>
          <w:tcPr>
            <w:tcW w:w="964" w:type="dxa"/>
            <w:vMerge/>
          </w:tcPr>
          <w:p w:rsidR="00282BA7" w:rsidRPr="00C60C49" w:rsidRDefault="00282BA7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282BA7" w:rsidRPr="00C60C49" w:rsidRDefault="00282BA7" w:rsidP="00282BA7">
            <w:pPr>
              <w:spacing w:after="0" w:line="240" w:lineRule="auto"/>
            </w:pPr>
          </w:p>
        </w:tc>
        <w:tc>
          <w:tcPr>
            <w:tcW w:w="1576" w:type="dxa"/>
          </w:tcPr>
          <w:p w:rsidR="00282BA7" w:rsidRPr="00C60C49" w:rsidRDefault="00282BA7" w:rsidP="00282BA7">
            <w:pPr>
              <w:spacing w:after="0" w:line="240" w:lineRule="auto"/>
            </w:pPr>
          </w:p>
        </w:tc>
        <w:tc>
          <w:tcPr>
            <w:tcW w:w="2268" w:type="dxa"/>
          </w:tcPr>
          <w:p w:rsidR="00282BA7" w:rsidRDefault="00282BA7" w:rsidP="00282BA7">
            <w:pPr>
              <w:spacing w:after="0" w:line="240" w:lineRule="auto"/>
            </w:pPr>
          </w:p>
        </w:tc>
        <w:tc>
          <w:tcPr>
            <w:tcW w:w="2551" w:type="dxa"/>
          </w:tcPr>
          <w:p w:rsidR="00282BA7" w:rsidRDefault="00282BA7" w:rsidP="00282BA7">
            <w:pPr>
              <w:spacing w:after="0" w:line="240" w:lineRule="auto"/>
            </w:pPr>
          </w:p>
        </w:tc>
        <w:tc>
          <w:tcPr>
            <w:tcW w:w="2410" w:type="dxa"/>
          </w:tcPr>
          <w:p w:rsidR="00282BA7" w:rsidRDefault="00282BA7" w:rsidP="00282BA7">
            <w:pPr>
              <w:spacing w:after="0" w:line="240" w:lineRule="auto"/>
            </w:pPr>
          </w:p>
        </w:tc>
        <w:tc>
          <w:tcPr>
            <w:tcW w:w="2126" w:type="dxa"/>
          </w:tcPr>
          <w:p w:rsidR="00282BA7" w:rsidRDefault="00282BA7" w:rsidP="00282BA7">
            <w:pPr>
              <w:spacing w:after="0" w:line="240" w:lineRule="auto"/>
            </w:pPr>
          </w:p>
        </w:tc>
        <w:tc>
          <w:tcPr>
            <w:tcW w:w="992" w:type="dxa"/>
          </w:tcPr>
          <w:p w:rsidR="00282BA7" w:rsidRPr="00C60C49" w:rsidRDefault="00282BA7" w:rsidP="00282BA7">
            <w:pPr>
              <w:spacing w:after="0" w:line="240" w:lineRule="auto"/>
            </w:pPr>
          </w:p>
        </w:tc>
      </w:tr>
      <w:tr w:rsidR="00E23078" w:rsidRPr="00C60C49" w:rsidTr="001643B4">
        <w:tc>
          <w:tcPr>
            <w:tcW w:w="964" w:type="dxa"/>
            <w:vMerge/>
          </w:tcPr>
          <w:p w:rsidR="00763514" w:rsidRPr="00C60C49" w:rsidRDefault="00763514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Hand writing</w:t>
            </w:r>
          </w:p>
        </w:tc>
        <w:tc>
          <w:tcPr>
            <w:tcW w:w="2268" w:type="dxa"/>
          </w:tcPr>
          <w:p w:rsidR="00763514" w:rsidRPr="00C60C49" w:rsidRDefault="00BD4DC4" w:rsidP="00282BA7">
            <w:pPr>
              <w:spacing w:after="0" w:line="240" w:lineRule="auto"/>
            </w:pPr>
            <w:r>
              <w:t>Sitting posture and holding of pencil</w:t>
            </w:r>
          </w:p>
        </w:tc>
        <w:tc>
          <w:tcPr>
            <w:tcW w:w="2551" w:type="dxa"/>
          </w:tcPr>
          <w:p w:rsidR="00763514" w:rsidRPr="00C60C49" w:rsidRDefault="00BD4DC4" w:rsidP="00282BA7">
            <w:pPr>
              <w:spacing w:after="0" w:line="240" w:lineRule="auto"/>
            </w:pPr>
            <w:r>
              <w:t>Sitting posture and holding of pencil</w:t>
            </w:r>
          </w:p>
        </w:tc>
        <w:tc>
          <w:tcPr>
            <w:tcW w:w="2410" w:type="dxa"/>
          </w:tcPr>
          <w:p w:rsidR="00763514" w:rsidRPr="00C60C49" w:rsidRDefault="00BD4DC4" w:rsidP="00282BA7">
            <w:pPr>
              <w:spacing w:after="0" w:line="240" w:lineRule="auto"/>
            </w:pPr>
            <w:r>
              <w:t>Sitting posture and holding of pencil</w:t>
            </w:r>
          </w:p>
        </w:tc>
        <w:tc>
          <w:tcPr>
            <w:tcW w:w="2126" w:type="dxa"/>
          </w:tcPr>
          <w:p w:rsidR="00763514" w:rsidRPr="00C60C49" w:rsidRDefault="00BD4DC4" w:rsidP="00282BA7">
            <w:pPr>
              <w:spacing w:after="0" w:line="240" w:lineRule="auto"/>
            </w:pPr>
            <w:r>
              <w:t>Sitting posture and holding of pencil</w:t>
            </w:r>
          </w:p>
        </w:tc>
        <w:tc>
          <w:tcPr>
            <w:tcW w:w="992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 w:val="restart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2.</w:t>
            </w: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63514" w:rsidRPr="00C60C49" w:rsidRDefault="00763514" w:rsidP="00282BA7">
            <w:pPr>
              <w:spacing w:after="0" w:line="240" w:lineRule="auto"/>
            </w:pPr>
            <w:r>
              <w:t>Names</w:t>
            </w:r>
          </w:p>
        </w:tc>
        <w:tc>
          <w:tcPr>
            <w:tcW w:w="2268" w:type="dxa"/>
          </w:tcPr>
          <w:p w:rsidR="00763514" w:rsidRPr="00C60C49" w:rsidRDefault="00134B7A" w:rsidP="00282BA7">
            <w:pPr>
              <w:spacing w:after="0" w:line="240" w:lineRule="auto"/>
            </w:pPr>
            <w:r>
              <w:t>Names</w:t>
            </w:r>
            <w:r w:rsidR="004756EB">
              <w:t xml:space="preserve"> of familiar objects at school</w:t>
            </w:r>
          </w:p>
        </w:tc>
        <w:tc>
          <w:tcPr>
            <w:tcW w:w="2551" w:type="dxa"/>
          </w:tcPr>
          <w:p w:rsidR="00763514" w:rsidRPr="00C60C49" w:rsidRDefault="004756EB" w:rsidP="00282BA7">
            <w:pPr>
              <w:spacing w:after="0" w:line="240" w:lineRule="auto"/>
            </w:pPr>
            <w:r>
              <w:t>Names of familiar objects at school</w:t>
            </w:r>
          </w:p>
        </w:tc>
        <w:tc>
          <w:tcPr>
            <w:tcW w:w="2410" w:type="dxa"/>
          </w:tcPr>
          <w:p w:rsidR="00763514" w:rsidRPr="00C60C49" w:rsidRDefault="004756EB" w:rsidP="00282BA7">
            <w:pPr>
              <w:spacing w:after="0" w:line="240" w:lineRule="auto"/>
            </w:pPr>
            <w:r>
              <w:t>Names of familiar objects at school</w:t>
            </w:r>
          </w:p>
        </w:tc>
        <w:tc>
          <w:tcPr>
            <w:tcW w:w="2126" w:type="dxa"/>
          </w:tcPr>
          <w:p w:rsidR="00763514" w:rsidRPr="00C60C49" w:rsidRDefault="004756EB" w:rsidP="00282BA7">
            <w:pPr>
              <w:spacing w:after="0" w:line="240" w:lineRule="auto"/>
            </w:pPr>
            <w:r>
              <w:t xml:space="preserve">Names of familiar objects at school </w:t>
            </w:r>
          </w:p>
        </w:tc>
        <w:tc>
          <w:tcPr>
            <w:tcW w:w="992" w:type="dxa"/>
          </w:tcPr>
          <w:p w:rsidR="00763514" w:rsidRPr="00C60C49" w:rsidRDefault="0043781B" w:rsidP="00282BA7">
            <w:pPr>
              <w:spacing w:after="0" w:line="240" w:lineRule="auto"/>
            </w:pPr>
            <w:r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763514" w:rsidRPr="00C60C49" w:rsidRDefault="00763514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005803" w:rsidRDefault="00005803" w:rsidP="00005803">
            <w:pPr>
              <w:spacing w:after="0" w:line="240" w:lineRule="auto"/>
            </w:pPr>
            <w:r>
              <w:t>Revise all vowels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551" w:type="dxa"/>
          </w:tcPr>
          <w:p w:rsidR="00005803" w:rsidRDefault="00005803" w:rsidP="00005803">
            <w:pPr>
              <w:spacing w:after="0" w:line="240" w:lineRule="auto"/>
            </w:pPr>
            <w:r>
              <w:t>Revise all vowels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410" w:type="dxa"/>
          </w:tcPr>
          <w:p w:rsidR="00005803" w:rsidRDefault="00005803" w:rsidP="00005803">
            <w:pPr>
              <w:spacing w:after="0" w:line="240" w:lineRule="auto"/>
            </w:pPr>
            <w:r>
              <w:t>Revise all vowels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126" w:type="dxa"/>
          </w:tcPr>
          <w:p w:rsidR="00005803" w:rsidRDefault="00005803" w:rsidP="00005803">
            <w:pPr>
              <w:spacing w:after="0" w:line="240" w:lineRule="auto"/>
            </w:pPr>
            <w:r>
              <w:t>Revise all vowels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992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763514" w:rsidRPr="00C60C49" w:rsidRDefault="00763514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63514" w:rsidRPr="00C60C49" w:rsidRDefault="00763514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763514" w:rsidRPr="00C60C49" w:rsidRDefault="00925A17" w:rsidP="00282BA7">
            <w:pPr>
              <w:spacing w:after="0" w:line="240" w:lineRule="auto"/>
            </w:pPr>
            <w:r>
              <w:t>Tracing following dotted lines</w:t>
            </w:r>
          </w:p>
        </w:tc>
        <w:tc>
          <w:tcPr>
            <w:tcW w:w="2551" w:type="dxa"/>
          </w:tcPr>
          <w:p w:rsidR="00763514" w:rsidRPr="00C60C49" w:rsidRDefault="00925A17" w:rsidP="00282BA7">
            <w:pPr>
              <w:spacing w:after="0" w:line="240" w:lineRule="auto"/>
            </w:pPr>
            <w:r>
              <w:t>Tracing following dotted lines</w:t>
            </w:r>
          </w:p>
        </w:tc>
        <w:tc>
          <w:tcPr>
            <w:tcW w:w="2410" w:type="dxa"/>
          </w:tcPr>
          <w:p w:rsidR="00763514" w:rsidRPr="00C60C49" w:rsidRDefault="00925A17" w:rsidP="00282BA7">
            <w:pPr>
              <w:spacing w:after="0" w:line="240" w:lineRule="auto"/>
            </w:pPr>
            <w:r>
              <w:t>Tracing following dotted lines</w:t>
            </w:r>
          </w:p>
        </w:tc>
        <w:tc>
          <w:tcPr>
            <w:tcW w:w="2126" w:type="dxa"/>
          </w:tcPr>
          <w:p w:rsidR="00763514" w:rsidRPr="00C60C49" w:rsidRDefault="00925A17" w:rsidP="00282BA7">
            <w:pPr>
              <w:spacing w:after="0" w:line="240" w:lineRule="auto"/>
            </w:pPr>
            <w:r>
              <w:t>Tracing following dotted lines</w:t>
            </w:r>
          </w:p>
        </w:tc>
        <w:tc>
          <w:tcPr>
            <w:tcW w:w="992" w:type="dxa"/>
          </w:tcPr>
          <w:p w:rsidR="00763514" w:rsidRPr="00C60C49" w:rsidRDefault="00763514" w:rsidP="00282BA7">
            <w:pPr>
              <w:spacing w:after="0" w:line="240" w:lineRule="auto"/>
            </w:pPr>
            <w:r>
              <w:t>Revision</w:t>
            </w:r>
          </w:p>
        </w:tc>
      </w:tr>
      <w:tr w:rsidR="00E23078" w:rsidRPr="00C60C49" w:rsidTr="001643B4">
        <w:tc>
          <w:tcPr>
            <w:tcW w:w="964" w:type="dxa"/>
            <w:vMerge w:val="restart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3.</w:t>
            </w: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63514" w:rsidRPr="00C60C49" w:rsidRDefault="002453CE" w:rsidP="00282BA7">
            <w:pPr>
              <w:spacing w:after="0" w:line="240" w:lineRule="auto"/>
            </w:pPr>
            <w:r>
              <w:t>Names</w:t>
            </w:r>
          </w:p>
        </w:tc>
        <w:tc>
          <w:tcPr>
            <w:tcW w:w="2268" w:type="dxa"/>
          </w:tcPr>
          <w:p w:rsidR="00763514" w:rsidRPr="00C60C49" w:rsidRDefault="00050EBF" w:rsidP="00282BA7">
            <w:pPr>
              <w:spacing w:after="0" w:line="240" w:lineRule="auto"/>
            </w:pPr>
            <w:r>
              <w:t>Names of workers</w:t>
            </w:r>
            <w:r w:rsidR="002453CE">
              <w:t xml:space="preserve"> in the community</w:t>
            </w:r>
            <w:r w:rsidR="00E814B2">
              <w:t xml:space="preserve"> and where they work</w:t>
            </w:r>
          </w:p>
        </w:tc>
        <w:tc>
          <w:tcPr>
            <w:tcW w:w="2551" w:type="dxa"/>
          </w:tcPr>
          <w:p w:rsidR="00763514" w:rsidRPr="00C60C49" w:rsidRDefault="00050EBF" w:rsidP="00282BA7">
            <w:pPr>
              <w:spacing w:after="0" w:line="240" w:lineRule="auto"/>
            </w:pPr>
            <w:r>
              <w:t>Names of  workers</w:t>
            </w:r>
            <w:r w:rsidR="002453CE">
              <w:t xml:space="preserve"> in the community</w:t>
            </w:r>
            <w:r w:rsidR="00E814B2">
              <w:t xml:space="preserve"> and where they work</w:t>
            </w:r>
          </w:p>
        </w:tc>
        <w:tc>
          <w:tcPr>
            <w:tcW w:w="2410" w:type="dxa"/>
          </w:tcPr>
          <w:p w:rsidR="00763514" w:rsidRPr="00C60C49" w:rsidRDefault="00050EBF" w:rsidP="00282BA7">
            <w:pPr>
              <w:spacing w:after="0" w:line="240" w:lineRule="auto"/>
            </w:pPr>
            <w:r>
              <w:t>Names of workers</w:t>
            </w:r>
            <w:r w:rsidR="00E814B2">
              <w:t xml:space="preserve"> in the community and where they work</w:t>
            </w:r>
          </w:p>
        </w:tc>
        <w:tc>
          <w:tcPr>
            <w:tcW w:w="2126" w:type="dxa"/>
          </w:tcPr>
          <w:p w:rsidR="00763514" w:rsidRPr="00C60C49" w:rsidRDefault="00050EBF" w:rsidP="00282BA7">
            <w:pPr>
              <w:spacing w:after="0" w:line="240" w:lineRule="auto"/>
            </w:pPr>
            <w:r>
              <w:t>Names of  workers</w:t>
            </w:r>
            <w:r w:rsidR="002453CE">
              <w:t xml:space="preserve"> in the community</w:t>
            </w:r>
            <w:r w:rsidR="00E814B2">
              <w:t xml:space="preserve"> and where they work</w:t>
            </w:r>
          </w:p>
        </w:tc>
        <w:tc>
          <w:tcPr>
            <w:tcW w:w="992" w:type="dxa"/>
          </w:tcPr>
          <w:p w:rsidR="00763514" w:rsidRPr="00C60C49" w:rsidRDefault="002453CE" w:rsidP="00282BA7">
            <w:pPr>
              <w:spacing w:after="0" w:line="240" w:lineRule="auto"/>
            </w:pPr>
            <w:r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763514" w:rsidRPr="00C60C49" w:rsidRDefault="00763514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/m/, /l/, /b/, /t/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551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/m/, /l/, /b/, /t/</w:t>
            </w:r>
          </w:p>
          <w:p w:rsidR="00763514" w:rsidRPr="00C60C49" w:rsidRDefault="0029656B" w:rsidP="00282BA7">
            <w:pPr>
              <w:spacing w:after="0" w:line="240" w:lineRule="auto"/>
            </w:pPr>
            <w:r>
              <w:t>Recognise final</w:t>
            </w:r>
            <w:r w:rsidR="002F1AB5">
              <w:t xml:space="preserve"> sounds in words</w:t>
            </w:r>
          </w:p>
        </w:tc>
        <w:tc>
          <w:tcPr>
            <w:tcW w:w="2410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/m/, /l/, /b/, /t/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126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/m/, /l/, /b/, /t/</w:t>
            </w:r>
          </w:p>
          <w:p w:rsidR="00763514" w:rsidRPr="00C60C49" w:rsidRDefault="002F1AB5" w:rsidP="00282BA7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992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763514" w:rsidRPr="00C60C49" w:rsidRDefault="00763514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63514" w:rsidRPr="00C60C49" w:rsidRDefault="00763514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763514" w:rsidRPr="00C60C49" w:rsidRDefault="00925A17" w:rsidP="00282BA7">
            <w:pPr>
              <w:spacing w:after="0" w:line="240" w:lineRule="auto"/>
            </w:pPr>
            <w:r>
              <w:t>Tracing following dotted lines</w:t>
            </w:r>
          </w:p>
        </w:tc>
        <w:tc>
          <w:tcPr>
            <w:tcW w:w="2551" w:type="dxa"/>
          </w:tcPr>
          <w:p w:rsidR="00763514" w:rsidRPr="00C60C49" w:rsidRDefault="00925A17" w:rsidP="00282BA7">
            <w:pPr>
              <w:spacing w:after="0" w:line="240" w:lineRule="auto"/>
            </w:pPr>
            <w:r>
              <w:t>Tracing following dotted lines</w:t>
            </w:r>
          </w:p>
        </w:tc>
        <w:tc>
          <w:tcPr>
            <w:tcW w:w="2410" w:type="dxa"/>
          </w:tcPr>
          <w:p w:rsidR="00763514" w:rsidRPr="00C60C49" w:rsidRDefault="00925A17" w:rsidP="00282BA7">
            <w:pPr>
              <w:spacing w:after="0" w:line="240" w:lineRule="auto"/>
            </w:pPr>
            <w:r>
              <w:t>Tracing following dotted lines</w:t>
            </w:r>
          </w:p>
        </w:tc>
        <w:tc>
          <w:tcPr>
            <w:tcW w:w="2126" w:type="dxa"/>
          </w:tcPr>
          <w:p w:rsidR="00763514" w:rsidRPr="00C60C49" w:rsidRDefault="00925A17" w:rsidP="00282BA7">
            <w:pPr>
              <w:spacing w:after="0" w:line="240" w:lineRule="auto"/>
            </w:pPr>
            <w:r>
              <w:t>Tracing following dotted lines</w:t>
            </w:r>
          </w:p>
        </w:tc>
        <w:tc>
          <w:tcPr>
            <w:tcW w:w="992" w:type="dxa"/>
          </w:tcPr>
          <w:p w:rsidR="00763514" w:rsidRDefault="00763514" w:rsidP="00282BA7">
            <w:pPr>
              <w:spacing w:after="0" w:line="240" w:lineRule="auto"/>
            </w:pPr>
            <w:r w:rsidRPr="00C60C49">
              <w:t>Revision</w:t>
            </w:r>
          </w:p>
          <w:p w:rsidR="00763514" w:rsidRPr="00C60C49" w:rsidRDefault="00763514" w:rsidP="00282BA7">
            <w:pPr>
              <w:spacing w:after="0" w:line="240" w:lineRule="auto"/>
            </w:pPr>
          </w:p>
        </w:tc>
      </w:tr>
      <w:tr w:rsidR="00E23078" w:rsidRPr="00C60C49" w:rsidTr="001643B4">
        <w:tc>
          <w:tcPr>
            <w:tcW w:w="964" w:type="dxa"/>
            <w:vMerge w:val="restart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4.</w:t>
            </w:r>
          </w:p>
        </w:tc>
        <w:tc>
          <w:tcPr>
            <w:tcW w:w="1505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63514" w:rsidRPr="00C60C49" w:rsidRDefault="00132D1D" w:rsidP="00282BA7">
            <w:pPr>
              <w:spacing w:after="0" w:line="240" w:lineRule="auto"/>
            </w:pPr>
            <w:r>
              <w:t>Names</w:t>
            </w:r>
          </w:p>
        </w:tc>
        <w:tc>
          <w:tcPr>
            <w:tcW w:w="2268" w:type="dxa"/>
          </w:tcPr>
          <w:p w:rsidR="00763514" w:rsidRPr="00C60C49" w:rsidRDefault="00132D1D" w:rsidP="00282BA7">
            <w:pPr>
              <w:spacing w:after="0" w:line="240" w:lineRule="auto"/>
            </w:pPr>
            <w:r>
              <w:t>Names of domestic animals</w:t>
            </w:r>
          </w:p>
        </w:tc>
        <w:tc>
          <w:tcPr>
            <w:tcW w:w="2551" w:type="dxa"/>
          </w:tcPr>
          <w:p w:rsidR="00763514" w:rsidRPr="00C60C49" w:rsidRDefault="00E123B4" w:rsidP="00282BA7">
            <w:pPr>
              <w:spacing w:after="0" w:line="240" w:lineRule="auto"/>
            </w:pPr>
            <w:r>
              <w:t>Names of domestic animals</w:t>
            </w:r>
          </w:p>
        </w:tc>
        <w:tc>
          <w:tcPr>
            <w:tcW w:w="2410" w:type="dxa"/>
          </w:tcPr>
          <w:p w:rsidR="00763514" w:rsidRPr="00C60C49" w:rsidRDefault="00E123B4" w:rsidP="00282BA7">
            <w:pPr>
              <w:spacing w:after="0" w:line="240" w:lineRule="auto"/>
            </w:pPr>
            <w:r>
              <w:t>Names of domestic animals</w:t>
            </w:r>
          </w:p>
        </w:tc>
        <w:tc>
          <w:tcPr>
            <w:tcW w:w="2126" w:type="dxa"/>
          </w:tcPr>
          <w:p w:rsidR="00763514" w:rsidRPr="00C60C49" w:rsidRDefault="00E123B4" w:rsidP="00282BA7">
            <w:pPr>
              <w:spacing w:after="0" w:line="240" w:lineRule="auto"/>
            </w:pPr>
            <w:r>
              <w:t>Names of domestic animals</w:t>
            </w:r>
          </w:p>
        </w:tc>
        <w:tc>
          <w:tcPr>
            <w:tcW w:w="992" w:type="dxa"/>
          </w:tcPr>
          <w:p w:rsidR="00763514" w:rsidRPr="00C60C49" w:rsidRDefault="00763514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4C6B57" w:rsidRPr="00C60C49" w:rsidRDefault="004C6B57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/m/, /l/, /b/, /t/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551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/m/, /l/, /b/, /t/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410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/m/, /l/, /b/, /t/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126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/m/, /l/, /b/, /t/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992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4C6B57" w:rsidRPr="00C60C49" w:rsidRDefault="004C6B57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4C6B57" w:rsidRPr="00C60C49" w:rsidRDefault="00925A17" w:rsidP="00282BA7">
            <w:pPr>
              <w:spacing w:after="0" w:line="240" w:lineRule="auto"/>
            </w:pPr>
            <w:r>
              <w:t>Tracing lines from left to right</w:t>
            </w:r>
          </w:p>
        </w:tc>
        <w:tc>
          <w:tcPr>
            <w:tcW w:w="2551" w:type="dxa"/>
          </w:tcPr>
          <w:p w:rsidR="004C6B57" w:rsidRPr="00C60C49" w:rsidRDefault="00925A17" w:rsidP="00282BA7">
            <w:pPr>
              <w:spacing w:after="0" w:line="240" w:lineRule="auto"/>
            </w:pPr>
            <w:r>
              <w:t>Tracing lines from left to right</w:t>
            </w:r>
          </w:p>
        </w:tc>
        <w:tc>
          <w:tcPr>
            <w:tcW w:w="2410" w:type="dxa"/>
          </w:tcPr>
          <w:p w:rsidR="004C6B57" w:rsidRPr="00C60C49" w:rsidRDefault="00925A17" w:rsidP="00282BA7">
            <w:pPr>
              <w:spacing w:after="0" w:line="240" w:lineRule="auto"/>
            </w:pPr>
            <w:r>
              <w:t>Tracing lines from left to right</w:t>
            </w:r>
          </w:p>
        </w:tc>
        <w:tc>
          <w:tcPr>
            <w:tcW w:w="2126" w:type="dxa"/>
          </w:tcPr>
          <w:p w:rsidR="004C6B57" w:rsidRPr="00C60C49" w:rsidRDefault="00925A17" w:rsidP="00282BA7">
            <w:pPr>
              <w:spacing w:after="0" w:line="240" w:lineRule="auto"/>
            </w:pPr>
            <w:r>
              <w:t>Tracing lines from left to right</w:t>
            </w:r>
          </w:p>
        </w:tc>
        <w:tc>
          <w:tcPr>
            <w:tcW w:w="992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 w:val="restart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5.</w:t>
            </w:r>
          </w:p>
        </w:tc>
        <w:tc>
          <w:tcPr>
            <w:tcW w:w="1505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</w:t>
            </w:r>
          </w:p>
        </w:tc>
        <w:tc>
          <w:tcPr>
            <w:tcW w:w="2268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 of wild animals</w:t>
            </w:r>
          </w:p>
        </w:tc>
        <w:tc>
          <w:tcPr>
            <w:tcW w:w="2551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 of wild animals</w:t>
            </w:r>
          </w:p>
        </w:tc>
        <w:tc>
          <w:tcPr>
            <w:tcW w:w="2410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 of wild animals</w:t>
            </w:r>
          </w:p>
        </w:tc>
        <w:tc>
          <w:tcPr>
            <w:tcW w:w="2126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 of wild animals</w:t>
            </w:r>
          </w:p>
        </w:tc>
        <w:tc>
          <w:tcPr>
            <w:tcW w:w="992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4C6B57" w:rsidRPr="00C60C49" w:rsidRDefault="004C6B57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/c/, /f/, /k/, /p/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551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/c/, /f/, /k/, /p/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410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/c/, /f/, /k/, /p/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126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/c/, /f/, /k/, /p/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992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4C6B57" w:rsidRPr="00C60C49" w:rsidRDefault="004C6B57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4C6B57" w:rsidRPr="00C60C49" w:rsidRDefault="003E6F1D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4C6B57" w:rsidRPr="00C60C49" w:rsidRDefault="00925A17" w:rsidP="00282BA7">
            <w:pPr>
              <w:spacing w:after="0" w:line="240" w:lineRule="auto"/>
            </w:pPr>
            <w:r>
              <w:t>Tracing lines from top to bottom</w:t>
            </w:r>
          </w:p>
        </w:tc>
        <w:tc>
          <w:tcPr>
            <w:tcW w:w="2551" w:type="dxa"/>
          </w:tcPr>
          <w:p w:rsidR="004C6B57" w:rsidRPr="00C60C49" w:rsidRDefault="00925A17" w:rsidP="00282BA7">
            <w:pPr>
              <w:spacing w:after="0" w:line="240" w:lineRule="auto"/>
            </w:pPr>
            <w:r>
              <w:t>Tracing lines from top to bottom</w:t>
            </w:r>
          </w:p>
        </w:tc>
        <w:tc>
          <w:tcPr>
            <w:tcW w:w="2410" w:type="dxa"/>
          </w:tcPr>
          <w:p w:rsidR="004C6B57" w:rsidRPr="00C60C49" w:rsidRDefault="00925A17" w:rsidP="00282BA7">
            <w:pPr>
              <w:spacing w:after="0" w:line="240" w:lineRule="auto"/>
            </w:pPr>
            <w:r>
              <w:t>Tracing lines from top to bottom</w:t>
            </w:r>
          </w:p>
        </w:tc>
        <w:tc>
          <w:tcPr>
            <w:tcW w:w="2126" w:type="dxa"/>
          </w:tcPr>
          <w:p w:rsidR="004C6B57" w:rsidRPr="00C60C49" w:rsidRDefault="00925A17" w:rsidP="00282BA7">
            <w:pPr>
              <w:spacing w:after="0" w:line="240" w:lineRule="auto"/>
            </w:pPr>
            <w:r>
              <w:t>Tracing lines from top to bottom</w:t>
            </w:r>
          </w:p>
        </w:tc>
        <w:tc>
          <w:tcPr>
            <w:tcW w:w="992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 w:val="restart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6.</w:t>
            </w:r>
          </w:p>
        </w:tc>
        <w:tc>
          <w:tcPr>
            <w:tcW w:w="1505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</w:t>
            </w:r>
          </w:p>
        </w:tc>
        <w:tc>
          <w:tcPr>
            <w:tcW w:w="2268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 of extended family members</w:t>
            </w:r>
          </w:p>
        </w:tc>
        <w:tc>
          <w:tcPr>
            <w:tcW w:w="2551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 of extended family members</w:t>
            </w:r>
          </w:p>
        </w:tc>
        <w:tc>
          <w:tcPr>
            <w:tcW w:w="2410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 of extended family members</w:t>
            </w:r>
          </w:p>
        </w:tc>
        <w:tc>
          <w:tcPr>
            <w:tcW w:w="2126" w:type="dxa"/>
          </w:tcPr>
          <w:p w:rsidR="004C6B57" w:rsidRPr="00C60C49" w:rsidRDefault="004C6B57" w:rsidP="00282BA7">
            <w:pPr>
              <w:spacing w:after="0" w:line="240" w:lineRule="auto"/>
            </w:pPr>
            <w:r>
              <w:t>Names of extended family members</w:t>
            </w:r>
          </w:p>
        </w:tc>
        <w:tc>
          <w:tcPr>
            <w:tcW w:w="992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E23078" w:rsidRPr="00C60C49" w:rsidTr="001643B4">
        <w:tc>
          <w:tcPr>
            <w:tcW w:w="964" w:type="dxa"/>
            <w:vMerge/>
          </w:tcPr>
          <w:p w:rsidR="004C6B57" w:rsidRPr="00C60C49" w:rsidRDefault="004C6B57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/c/, /f/, /k/, /p/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551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/c/, /f/, /k/, /p/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410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/c/, /f/, /k/, /p/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126" w:type="dxa"/>
          </w:tcPr>
          <w:p w:rsidR="00BC0E4D" w:rsidRDefault="00BC0E4D" w:rsidP="00BC0E4D">
            <w:pPr>
              <w:spacing w:after="0" w:line="240" w:lineRule="auto"/>
            </w:pPr>
            <w:r>
              <w:t>Revise sounds /c/, /f/, /k/, /p/</w:t>
            </w:r>
          </w:p>
          <w:p w:rsidR="004C6B57" w:rsidRPr="00C60C49" w:rsidRDefault="004C6B57" w:rsidP="00282BA7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992" w:type="dxa"/>
          </w:tcPr>
          <w:p w:rsidR="004C6B57" w:rsidRPr="00C60C49" w:rsidRDefault="004C6B57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7A09F3" w:rsidRPr="00C60C49" w:rsidTr="001643B4">
        <w:tc>
          <w:tcPr>
            <w:tcW w:w="964" w:type="dxa"/>
            <w:vMerge/>
          </w:tcPr>
          <w:p w:rsidR="007A09F3" w:rsidRPr="00C60C49" w:rsidRDefault="007A09F3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A09F3" w:rsidRPr="00C60C49" w:rsidRDefault="007A09F3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Tracing</w:t>
            </w:r>
          </w:p>
        </w:tc>
        <w:tc>
          <w:tcPr>
            <w:tcW w:w="2268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Tracing lines from bottom to top</w:t>
            </w:r>
          </w:p>
        </w:tc>
        <w:tc>
          <w:tcPr>
            <w:tcW w:w="2551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Tracing lines from bottom to top</w:t>
            </w:r>
          </w:p>
        </w:tc>
        <w:tc>
          <w:tcPr>
            <w:tcW w:w="2410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Tracing lines from bottom to top</w:t>
            </w:r>
          </w:p>
        </w:tc>
        <w:tc>
          <w:tcPr>
            <w:tcW w:w="2126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Tracing lines from bottom to top</w:t>
            </w:r>
          </w:p>
        </w:tc>
        <w:tc>
          <w:tcPr>
            <w:tcW w:w="992" w:type="dxa"/>
          </w:tcPr>
          <w:p w:rsidR="007A09F3" w:rsidRPr="00C60C49" w:rsidRDefault="007A09F3" w:rsidP="00282BA7">
            <w:pPr>
              <w:spacing w:after="0" w:line="240" w:lineRule="auto"/>
            </w:pPr>
          </w:p>
          <w:p w:rsidR="007A09F3" w:rsidRPr="00C60C49" w:rsidRDefault="007A09F3" w:rsidP="00282BA7">
            <w:pPr>
              <w:spacing w:after="0" w:line="240" w:lineRule="auto"/>
            </w:pPr>
            <w:r w:rsidRPr="00C60C49">
              <w:t>Revision</w:t>
            </w:r>
          </w:p>
          <w:p w:rsidR="007A09F3" w:rsidRPr="00C60C49" w:rsidRDefault="007A09F3" w:rsidP="00282BA7">
            <w:pPr>
              <w:spacing w:after="0" w:line="240" w:lineRule="auto"/>
            </w:pPr>
          </w:p>
          <w:p w:rsidR="007A09F3" w:rsidRPr="00C60C49" w:rsidRDefault="007A09F3" w:rsidP="00282BA7">
            <w:pPr>
              <w:spacing w:after="0" w:line="240" w:lineRule="auto"/>
            </w:pPr>
          </w:p>
        </w:tc>
      </w:tr>
      <w:tr w:rsidR="007A09F3" w:rsidRPr="00C60C49" w:rsidTr="002069C4">
        <w:trPr>
          <w:trHeight w:val="386"/>
        </w:trPr>
        <w:tc>
          <w:tcPr>
            <w:tcW w:w="964" w:type="dxa"/>
          </w:tcPr>
          <w:p w:rsidR="007A09F3" w:rsidRPr="00C60C49" w:rsidRDefault="007A09F3" w:rsidP="00282BA7">
            <w:pPr>
              <w:spacing w:after="0" w:line="240" w:lineRule="auto"/>
            </w:pPr>
            <w:r w:rsidRPr="00C60C49">
              <w:t>7.</w:t>
            </w:r>
          </w:p>
        </w:tc>
        <w:tc>
          <w:tcPr>
            <w:tcW w:w="13428" w:type="dxa"/>
            <w:gridSpan w:val="7"/>
          </w:tcPr>
          <w:p w:rsidR="002069C4" w:rsidRDefault="002069C4" w:rsidP="00282BA7">
            <w:pPr>
              <w:jc w:val="center"/>
              <w:rPr>
                <w:b/>
              </w:rPr>
            </w:pPr>
          </w:p>
          <w:p w:rsidR="007A09F3" w:rsidRPr="00254E2C" w:rsidRDefault="007A09F3" w:rsidP="00282BA7">
            <w:pPr>
              <w:jc w:val="center"/>
              <w:rPr>
                <w:b/>
              </w:rPr>
            </w:pPr>
            <w:r w:rsidRPr="00254E2C">
              <w:rPr>
                <w:b/>
              </w:rPr>
              <w:t>MID- TERM BREAK</w:t>
            </w:r>
          </w:p>
        </w:tc>
      </w:tr>
      <w:tr w:rsidR="007A09F3" w:rsidRPr="00C60C49" w:rsidTr="001643B4">
        <w:tc>
          <w:tcPr>
            <w:tcW w:w="964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8.</w:t>
            </w:r>
          </w:p>
        </w:tc>
        <w:tc>
          <w:tcPr>
            <w:tcW w:w="1505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Listening and Speaking</w:t>
            </w:r>
          </w:p>
        </w:tc>
        <w:tc>
          <w:tcPr>
            <w:tcW w:w="1576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Conversations</w:t>
            </w:r>
          </w:p>
        </w:tc>
        <w:tc>
          <w:tcPr>
            <w:tcW w:w="2268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Things they like</w:t>
            </w:r>
          </w:p>
        </w:tc>
        <w:tc>
          <w:tcPr>
            <w:tcW w:w="2551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Things they like</w:t>
            </w:r>
          </w:p>
        </w:tc>
        <w:tc>
          <w:tcPr>
            <w:tcW w:w="2410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Things they like</w:t>
            </w:r>
          </w:p>
        </w:tc>
        <w:tc>
          <w:tcPr>
            <w:tcW w:w="2126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Things they like</w:t>
            </w:r>
          </w:p>
        </w:tc>
        <w:tc>
          <w:tcPr>
            <w:tcW w:w="992" w:type="dxa"/>
          </w:tcPr>
          <w:p w:rsidR="007A09F3" w:rsidRPr="00C60C49" w:rsidRDefault="007A09F3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7A09F3" w:rsidRPr="00C60C49" w:rsidTr="001643B4">
        <w:tc>
          <w:tcPr>
            <w:tcW w:w="964" w:type="dxa"/>
            <w:vMerge w:val="restart"/>
          </w:tcPr>
          <w:p w:rsidR="007A09F3" w:rsidRPr="00C60C49" w:rsidRDefault="007A09F3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A09F3" w:rsidRPr="00C60C49" w:rsidRDefault="007A09F3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Syllables</w:t>
            </w:r>
          </w:p>
        </w:tc>
        <w:tc>
          <w:tcPr>
            <w:tcW w:w="2268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551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410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126" w:type="dxa"/>
          </w:tcPr>
          <w:p w:rsidR="007A09F3" w:rsidRPr="00C60C49" w:rsidRDefault="007A09F3" w:rsidP="00282BA7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992" w:type="dxa"/>
          </w:tcPr>
          <w:p w:rsidR="007A09F3" w:rsidRPr="00C60C49" w:rsidRDefault="007A09F3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7F2819" w:rsidRPr="00C60C49" w:rsidTr="001643B4">
        <w:tc>
          <w:tcPr>
            <w:tcW w:w="964" w:type="dxa"/>
            <w:vMerge/>
          </w:tcPr>
          <w:p w:rsidR="007F2819" w:rsidRPr="00C60C49" w:rsidRDefault="007F2819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</w:t>
            </w:r>
          </w:p>
        </w:tc>
        <w:tc>
          <w:tcPr>
            <w:tcW w:w="2268" w:type="dxa"/>
          </w:tcPr>
          <w:p w:rsidR="007F2819" w:rsidRPr="00C60C49" w:rsidRDefault="007F2819" w:rsidP="007F2819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551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410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12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992" w:type="dxa"/>
          </w:tcPr>
          <w:p w:rsidR="007F2819" w:rsidRPr="00C60C49" w:rsidRDefault="0043781B" w:rsidP="00282BA7">
            <w:pPr>
              <w:spacing w:after="0" w:line="240" w:lineRule="auto"/>
            </w:pPr>
            <w:r>
              <w:t>Revision</w:t>
            </w:r>
            <w:r w:rsidR="007F2819">
              <w:t xml:space="preserve"> </w:t>
            </w:r>
          </w:p>
        </w:tc>
      </w:tr>
      <w:tr w:rsidR="007F2819" w:rsidRPr="00C60C49" w:rsidTr="001643B4">
        <w:tc>
          <w:tcPr>
            <w:tcW w:w="964" w:type="dxa"/>
            <w:vMerge w:val="restart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9.</w:t>
            </w:r>
          </w:p>
        </w:tc>
        <w:tc>
          <w:tcPr>
            <w:tcW w:w="1505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F2819" w:rsidRPr="00C60C49" w:rsidRDefault="00D24B3A" w:rsidP="00282BA7">
            <w:pPr>
              <w:spacing w:after="0" w:line="240" w:lineRule="auto"/>
            </w:pPr>
            <w:r>
              <w:t>Conversations</w:t>
            </w:r>
          </w:p>
        </w:tc>
        <w:tc>
          <w:tcPr>
            <w:tcW w:w="2268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Things they do not like</w:t>
            </w:r>
          </w:p>
        </w:tc>
        <w:tc>
          <w:tcPr>
            <w:tcW w:w="2551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Things they do not like</w:t>
            </w:r>
          </w:p>
        </w:tc>
        <w:tc>
          <w:tcPr>
            <w:tcW w:w="2410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Things they do not like</w:t>
            </w:r>
          </w:p>
        </w:tc>
        <w:tc>
          <w:tcPr>
            <w:tcW w:w="212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Things they do not like</w:t>
            </w:r>
          </w:p>
        </w:tc>
        <w:tc>
          <w:tcPr>
            <w:tcW w:w="992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Revision</w:t>
            </w:r>
          </w:p>
        </w:tc>
      </w:tr>
      <w:tr w:rsidR="007F2819" w:rsidRPr="00C60C49" w:rsidTr="001643B4">
        <w:tc>
          <w:tcPr>
            <w:tcW w:w="964" w:type="dxa"/>
            <w:vMerge/>
          </w:tcPr>
          <w:p w:rsidR="007F2819" w:rsidRPr="00C60C49" w:rsidRDefault="007F2819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Syllables</w:t>
            </w:r>
            <w:r w:rsidRPr="00C60C49">
              <w:t xml:space="preserve"> </w:t>
            </w:r>
          </w:p>
        </w:tc>
        <w:tc>
          <w:tcPr>
            <w:tcW w:w="2268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551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410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12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992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7F2819" w:rsidRPr="00C60C49" w:rsidTr="001643B4">
        <w:tc>
          <w:tcPr>
            <w:tcW w:w="964" w:type="dxa"/>
            <w:vMerge/>
          </w:tcPr>
          <w:p w:rsidR="007F2819" w:rsidRPr="00C60C49" w:rsidRDefault="007F2819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F2819" w:rsidRPr="00C60C49" w:rsidRDefault="00607E5C" w:rsidP="00282BA7">
            <w:pPr>
              <w:spacing w:after="0" w:line="240" w:lineRule="auto"/>
            </w:pPr>
            <w:r>
              <w:t>Tracing</w:t>
            </w:r>
          </w:p>
        </w:tc>
        <w:tc>
          <w:tcPr>
            <w:tcW w:w="2268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551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410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12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992" w:type="dxa"/>
          </w:tcPr>
          <w:p w:rsidR="007F2819" w:rsidRPr="00C60C49" w:rsidRDefault="0043781B" w:rsidP="00282BA7">
            <w:pPr>
              <w:spacing w:after="0" w:line="240" w:lineRule="auto"/>
            </w:pPr>
            <w:r>
              <w:t>Revision</w:t>
            </w:r>
            <w:r w:rsidR="007F2819">
              <w:t xml:space="preserve">  </w:t>
            </w:r>
          </w:p>
        </w:tc>
      </w:tr>
      <w:tr w:rsidR="007F2819" w:rsidRPr="00C60C49" w:rsidTr="001643B4">
        <w:tc>
          <w:tcPr>
            <w:tcW w:w="964" w:type="dxa"/>
            <w:vMerge w:val="restart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10.</w:t>
            </w:r>
          </w:p>
        </w:tc>
        <w:tc>
          <w:tcPr>
            <w:tcW w:w="1505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Conversations</w:t>
            </w:r>
          </w:p>
        </w:tc>
        <w:tc>
          <w:tcPr>
            <w:tcW w:w="2268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Simple experiences</w:t>
            </w:r>
          </w:p>
        </w:tc>
        <w:tc>
          <w:tcPr>
            <w:tcW w:w="2551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Simple experiences</w:t>
            </w:r>
          </w:p>
        </w:tc>
        <w:tc>
          <w:tcPr>
            <w:tcW w:w="2410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Simple experiences</w:t>
            </w:r>
          </w:p>
        </w:tc>
        <w:tc>
          <w:tcPr>
            <w:tcW w:w="212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Simple experiences</w:t>
            </w:r>
          </w:p>
        </w:tc>
        <w:tc>
          <w:tcPr>
            <w:tcW w:w="992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Revision</w:t>
            </w:r>
          </w:p>
        </w:tc>
      </w:tr>
      <w:tr w:rsidR="007F2819" w:rsidRPr="00C60C49" w:rsidTr="001643B4">
        <w:tc>
          <w:tcPr>
            <w:tcW w:w="964" w:type="dxa"/>
            <w:vMerge/>
          </w:tcPr>
          <w:p w:rsidR="007F2819" w:rsidRPr="00C60C49" w:rsidRDefault="007F2819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Words</w:t>
            </w:r>
            <w:r w:rsidRPr="00C60C49">
              <w:t xml:space="preserve"> </w:t>
            </w:r>
          </w:p>
        </w:tc>
        <w:tc>
          <w:tcPr>
            <w:tcW w:w="2268" w:type="dxa"/>
          </w:tcPr>
          <w:p w:rsidR="007F2819" w:rsidRPr="00C60C49" w:rsidRDefault="00085649" w:rsidP="00282BA7">
            <w:pPr>
              <w:spacing w:after="0" w:line="240" w:lineRule="auto"/>
            </w:pPr>
            <w:r>
              <w:t xml:space="preserve">Forming </w:t>
            </w:r>
            <w:r w:rsidR="007F2819">
              <w:t xml:space="preserve"> words using syllables</w:t>
            </w:r>
          </w:p>
        </w:tc>
        <w:tc>
          <w:tcPr>
            <w:tcW w:w="2551" w:type="dxa"/>
          </w:tcPr>
          <w:p w:rsidR="007F2819" w:rsidRPr="00C60C49" w:rsidRDefault="00085649" w:rsidP="00282BA7">
            <w:pPr>
              <w:spacing w:after="0" w:line="240" w:lineRule="auto"/>
            </w:pPr>
            <w:r>
              <w:t xml:space="preserve">Forming </w:t>
            </w:r>
            <w:r w:rsidR="007F2819">
              <w:t xml:space="preserve"> words using syllables</w:t>
            </w:r>
          </w:p>
        </w:tc>
        <w:tc>
          <w:tcPr>
            <w:tcW w:w="2410" w:type="dxa"/>
          </w:tcPr>
          <w:p w:rsidR="007F2819" w:rsidRPr="00C60C49" w:rsidRDefault="00085649" w:rsidP="00282BA7">
            <w:pPr>
              <w:spacing w:after="0" w:line="240" w:lineRule="auto"/>
            </w:pPr>
            <w:r>
              <w:t xml:space="preserve">Forming </w:t>
            </w:r>
            <w:r w:rsidR="007F2819">
              <w:t xml:space="preserve"> words using syllables</w:t>
            </w:r>
          </w:p>
        </w:tc>
        <w:tc>
          <w:tcPr>
            <w:tcW w:w="2126" w:type="dxa"/>
          </w:tcPr>
          <w:p w:rsidR="007F2819" w:rsidRPr="00C60C49" w:rsidRDefault="00085649" w:rsidP="00282BA7">
            <w:pPr>
              <w:spacing w:after="0" w:line="240" w:lineRule="auto"/>
            </w:pPr>
            <w:r>
              <w:t xml:space="preserve">Forming </w:t>
            </w:r>
            <w:r w:rsidR="007F2819">
              <w:t xml:space="preserve"> words using syllables</w:t>
            </w:r>
          </w:p>
        </w:tc>
        <w:tc>
          <w:tcPr>
            <w:tcW w:w="992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7F2819" w:rsidRPr="00C60C49" w:rsidTr="001643B4">
        <w:tc>
          <w:tcPr>
            <w:tcW w:w="964" w:type="dxa"/>
            <w:vMerge/>
          </w:tcPr>
          <w:p w:rsidR="007F2819" w:rsidRPr="00C60C49" w:rsidRDefault="007F2819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  </w:t>
            </w:r>
          </w:p>
        </w:tc>
        <w:tc>
          <w:tcPr>
            <w:tcW w:w="2268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551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410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12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992" w:type="dxa"/>
          </w:tcPr>
          <w:p w:rsidR="007F2819" w:rsidRPr="00C60C49" w:rsidRDefault="0043781B" w:rsidP="00282BA7">
            <w:pPr>
              <w:spacing w:after="0" w:line="240" w:lineRule="auto"/>
            </w:pPr>
            <w:r>
              <w:t>Revision</w:t>
            </w:r>
            <w:r w:rsidR="007F2819">
              <w:t xml:space="preserve"> </w:t>
            </w:r>
          </w:p>
        </w:tc>
      </w:tr>
      <w:tr w:rsidR="007F2819" w:rsidRPr="00C60C49" w:rsidTr="001643B4">
        <w:tc>
          <w:tcPr>
            <w:tcW w:w="964" w:type="dxa"/>
            <w:vMerge w:val="restart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11.</w:t>
            </w:r>
          </w:p>
        </w:tc>
        <w:tc>
          <w:tcPr>
            <w:tcW w:w="1505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Conversations</w:t>
            </w:r>
          </w:p>
        </w:tc>
        <w:tc>
          <w:tcPr>
            <w:tcW w:w="2268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Simple experiences</w:t>
            </w:r>
          </w:p>
        </w:tc>
        <w:tc>
          <w:tcPr>
            <w:tcW w:w="2551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Simple experiences</w:t>
            </w:r>
          </w:p>
        </w:tc>
        <w:tc>
          <w:tcPr>
            <w:tcW w:w="2410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Simple experiences</w:t>
            </w:r>
          </w:p>
        </w:tc>
        <w:tc>
          <w:tcPr>
            <w:tcW w:w="212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Simple experiences</w:t>
            </w:r>
          </w:p>
        </w:tc>
        <w:tc>
          <w:tcPr>
            <w:tcW w:w="992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Revision</w:t>
            </w:r>
          </w:p>
        </w:tc>
      </w:tr>
      <w:tr w:rsidR="007F2819" w:rsidRPr="00C60C49" w:rsidTr="001643B4">
        <w:tc>
          <w:tcPr>
            <w:tcW w:w="964" w:type="dxa"/>
            <w:vMerge/>
          </w:tcPr>
          <w:p w:rsidR="007F2819" w:rsidRPr="00C60C49" w:rsidRDefault="007F2819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>Words</w:t>
            </w:r>
          </w:p>
        </w:tc>
        <w:tc>
          <w:tcPr>
            <w:tcW w:w="2268" w:type="dxa"/>
          </w:tcPr>
          <w:p w:rsidR="007F2819" w:rsidRPr="00C60C49" w:rsidRDefault="00085649" w:rsidP="00282BA7">
            <w:pPr>
              <w:spacing w:after="0" w:line="240" w:lineRule="auto"/>
            </w:pPr>
            <w:r>
              <w:t xml:space="preserve">Forming  words using syllables </w:t>
            </w:r>
            <w:r w:rsidR="007F2819">
              <w:t xml:space="preserve"> </w:t>
            </w:r>
          </w:p>
        </w:tc>
        <w:tc>
          <w:tcPr>
            <w:tcW w:w="2551" w:type="dxa"/>
          </w:tcPr>
          <w:p w:rsidR="007F2819" w:rsidRPr="00C60C49" w:rsidRDefault="004E5A5A" w:rsidP="00282BA7">
            <w:pPr>
              <w:spacing w:after="0" w:line="240" w:lineRule="auto"/>
            </w:pPr>
            <w:r>
              <w:t xml:space="preserve">Forming </w:t>
            </w:r>
            <w:r w:rsidR="00085649">
              <w:t xml:space="preserve"> words using syllables </w:t>
            </w:r>
            <w:r w:rsidR="007F2819">
              <w:t xml:space="preserve"> </w:t>
            </w:r>
          </w:p>
        </w:tc>
        <w:tc>
          <w:tcPr>
            <w:tcW w:w="2410" w:type="dxa"/>
          </w:tcPr>
          <w:p w:rsidR="007F2819" w:rsidRPr="00C60C49" w:rsidRDefault="007F2819" w:rsidP="00282BA7">
            <w:pPr>
              <w:spacing w:after="0" w:line="240" w:lineRule="auto"/>
            </w:pPr>
            <w:r>
              <w:t xml:space="preserve">Forming  words using syllables </w:t>
            </w:r>
          </w:p>
        </w:tc>
        <w:tc>
          <w:tcPr>
            <w:tcW w:w="2126" w:type="dxa"/>
          </w:tcPr>
          <w:p w:rsidR="007F2819" w:rsidRPr="00C60C49" w:rsidRDefault="005A3EFE" w:rsidP="00282BA7">
            <w:pPr>
              <w:spacing w:after="0" w:line="240" w:lineRule="auto"/>
            </w:pPr>
            <w:r>
              <w:t>Forming words</w:t>
            </w:r>
            <w:r w:rsidR="00085649">
              <w:t xml:space="preserve"> using </w:t>
            </w:r>
            <w:proofErr w:type="gramStart"/>
            <w:r w:rsidR="00085649">
              <w:t>syllables .</w:t>
            </w:r>
            <w:proofErr w:type="gramEnd"/>
            <w:r w:rsidR="007F2819">
              <w:t xml:space="preserve"> </w:t>
            </w:r>
          </w:p>
        </w:tc>
        <w:tc>
          <w:tcPr>
            <w:tcW w:w="992" w:type="dxa"/>
          </w:tcPr>
          <w:p w:rsidR="007F2819" w:rsidRPr="00C60C49" w:rsidRDefault="007F2819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36EC0" w:rsidRPr="00C60C49" w:rsidTr="001643B4">
        <w:tc>
          <w:tcPr>
            <w:tcW w:w="964" w:type="dxa"/>
            <w:vMerge/>
          </w:tcPr>
          <w:p w:rsidR="00A36EC0" w:rsidRPr="00C60C49" w:rsidRDefault="00A36EC0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36EC0" w:rsidRPr="00C60C49" w:rsidRDefault="00A36EC0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 xml:space="preserve">Tracing   </w:t>
            </w:r>
          </w:p>
        </w:tc>
        <w:tc>
          <w:tcPr>
            <w:tcW w:w="2268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551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410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2126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 xml:space="preserve">Tracing using templates  </w:t>
            </w:r>
          </w:p>
        </w:tc>
        <w:tc>
          <w:tcPr>
            <w:tcW w:w="992" w:type="dxa"/>
          </w:tcPr>
          <w:p w:rsidR="00A36EC0" w:rsidRPr="00C60C49" w:rsidRDefault="0043781B" w:rsidP="00282BA7">
            <w:pPr>
              <w:spacing w:after="0" w:line="240" w:lineRule="auto"/>
            </w:pPr>
            <w:r>
              <w:t>Revision</w:t>
            </w:r>
            <w:r w:rsidR="00A36EC0">
              <w:t xml:space="preserve">  </w:t>
            </w:r>
          </w:p>
        </w:tc>
      </w:tr>
      <w:tr w:rsidR="00A36EC0" w:rsidRPr="00C60C49" w:rsidTr="001643B4">
        <w:tc>
          <w:tcPr>
            <w:tcW w:w="964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>12</w:t>
            </w:r>
          </w:p>
        </w:tc>
        <w:tc>
          <w:tcPr>
            <w:tcW w:w="1505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1576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2268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2551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2410" w:type="dxa"/>
          </w:tcPr>
          <w:p w:rsidR="00A36EC0" w:rsidRPr="00C60C49" w:rsidRDefault="00A36EC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2126" w:type="dxa"/>
          </w:tcPr>
          <w:p w:rsidR="00A36EC0" w:rsidRPr="00C60C49" w:rsidRDefault="00510937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992" w:type="dxa"/>
          </w:tcPr>
          <w:p w:rsidR="00A36EC0" w:rsidRPr="00C60C49" w:rsidRDefault="00510937" w:rsidP="00282BA7">
            <w:pPr>
              <w:spacing w:after="0" w:line="240" w:lineRule="auto"/>
            </w:pPr>
            <w:r>
              <w:t>Revision</w:t>
            </w:r>
          </w:p>
        </w:tc>
      </w:tr>
    </w:tbl>
    <w:p w:rsidR="00282BA7" w:rsidRDefault="00282BA7"/>
    <w:p w:rsidR="00114D85" w:rsidRDefault="00114D85"/>
    <w:p w:rsidR="002069C4" w:rsidRDefault="002069C4"/>
    <w:p w:rsidR="002069C4" w:rsidRDefault="002069C4"/>
    <w:p w:rsidR="002069C4" w:rsidRDefault="002069C4"/>
    <w:p w:rsidR="002069C4" w:rsidRDefault="002069C4"/>
    <w:p w:rsidR="002069C4" w:rsidRDefault="002069C4"/>
    <w:p w:rsidR="002069C4" w:rsidRDefault="002069C4"/>
    <w:p w:rsidR="002069C4" w:rsidRDefault="002069C4"/>
    <w:p w:rsidR="002069C4" w:rsidRDefault="002069C4"/>
    <w:p w:rsidR="002069C4" w:rsidRPr="003B6D6D" w:rsidRDefault="003B6D6D">
      <w:pPr>
        <w:rPr>
          <w:b/>
          <w:sz w:val="28"/>
          <w:szCs w:val="28"/>
        </w:rPr>
      </w:pPr>
      <w:r w:rsidRPr="003B6D6D">
        <w:rPr>
          <w:b/>
          <w:sz w:val="28"/>
          <w:szCs w:val="28"/>
        </w:rPr>
        <w:t xml:space="preserve">TERM 2 WEEKLY </w:t>
      </w:r>
      <w:proofErr w:type="gramStart"/>
      <w:r w:rsidRPr="003B6D6D">
        <w:rPr>
          <w:b/>
          <w:sz w:val="28"/>
          <w:szCs w:val="28"/>
        </w:rPr>
        <w:t>SCHEDULE</w:t>
      </w:r>
      <w:proofErr w:type="gramEnd"/>
      <w:r w:rsidRPr="003B6D6D">
        <w:rPr>
          <w:b/>
          <w:sz w:val="28"/>
          <w:szCs w:val="28"/>
        </w:rPr>
        <w:t xml:space="preserve"> FOR LEVEL 5 TO 6</w:t>
      </w:r>
    </w:p>
    <w:tbl>
      <w:tblPr>
        <w:tblW w:w="144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4"/>
        <w:gridCol w:w="1505"/>
        <w:gridCol w:w="1576"/>
        <w:gridCol w:w="2268"/>
        <w:gridCol w:w="2551"/>
        <w:gridCol w:w="2410"/>
        <w:gridCol w:w="2126"/>
        <w:gridCol w:w="1092"/>
      </w:tblGrid>
      <w:tr w:rsidR="002069C4" w:rsidRPr="00C60C49" w:rsidTr="00842658">
        <w:trPr>
          <w:tblHeader/>
        </w:trPr>
        <w:tc>
          <w:tcPr>
            <w:tcW w:w="964" w:type="dxa"/>
          </w:tcPr>
          <w:p w:rsidR="002069C4" w:rsidRPr="004A593B" w:rsidRDefault="002069C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WEEKS</w:t>
            </w:r>
          </w:p>
        </w:tc>
        <w:tc>
          <w:tcPr>
            <w:tcW w:w="1505" w:type="dxa"/>
          </w:tcPr>
          <w:p w:rsidR="002069C4" w:rsidRPr="004A593B" w:rsidRDefault="002069C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Component</w:t>
            </w:r>
          </w:p>
        </w:tc>
        <w:tc>
          <w:tcPr>
            <w:tcW w:w="1576" w:type="dxa"/>
          </w:tcPr>
          <w:p w:rsidR="002069C4" w:rsidRPr="004A593B" w:rsidRDefault="002069C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Day/ Topic</w:t>
            </w:r>
          </w:p>
        </w:tc>
        <w:tc>
          <w:tcPr>
            <w:tcW w:w="2268" w:type="dxa"/>
          </w:tcPr>
          <w:p w:rsidR="002069C4" w:rsidRPr="004A593B" w:rsidRDefault="002069C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Monday</w:t>
            </w:r>
          </w:p>
        </w:tc>
        <w:tc>
          <w:tcPr>
            <w:tcW w:w="2551" w:type="dxa"/>
          </w:tcPr>
          <w:p w:rsidR="002069C4" w:rsidRPr="004A593B" w:rsidRDefault="002069C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Tuesday</w:t>
            </w:r>
          </w:p>
        </w:tc>
        <w:tc>
          <w:tcPr>
            <w:tcW w:w="2410" w:type="dxa"/>
          </w:tcPr>
          <w:p w:rsidR="002069C4" w:rsidRPr="004A593B" w:rsidRDefault="002069C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Wednesday</w:t>
            </w:r>
          </w:p>
        </w:tc>
        <w:tc>
          <w:tcPr>
            <w:tcW w:w="2126" w:type="dxa"/>
          </w:tcPr>
          <w:p w:rsidR="002069C4" w:rsidRPr="004A593B" w:rsidRDefault="002069C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Thursday</w:t>
            </w:r>
          </w:p>
        </w:tc>
        <w:tc>
          <w:tcPr>
            <w:tcW w:w="1092" w:type="dxa"/>
          </w:tcPr>
          <w:p w:rsidR="002069C4" w:rsidRPr="004A593B" w:rsidRDefault="002069C4" w:rsidP="00282BA7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Friday</w:t>
            </w:r>
          </w:p>
        </w:tc>
      </w:tr>
      <w:tr w:rsidR="002069C4" w:rsidRPr="00C60C49" w:rsidTr="00842658">
        <w:tc>
          <w:tcPr>
            <w:tcW w:w="964" w:type="dxa"/>
            <w:vMerge w:val="restart"/>
          </w:tcPr>
          <w:p w:rsidR="002069C4" w:rsidRPr="00C60C49" w:rsidRDefault="002069C4" w:rsidP="00282BA7">
            <w:pPr>
              <w:spacing w:after="0" w:line="240" w:lineRule="auto"/>
            </w:pPr>
            <w:r w:rsidRPr="00C60C49">
              <w:t>1.</w:t>
            </w:r>
          </w:p>
        </w:tc>
        <w:tc>
          <w:tcPr>
            <w:tcW w:w="1505" w:type="dxa"/>
          </w:tcPr>
          <w:p w:rsidR="002069C4" w:rsidRPr="00C60C49" w:rsidRDefault="002069C4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2069C4" w:rsidRPr="00C60C49" w:rsidRDefault="000E11A3" w:rsidP="00282BA7">
            <w:pPr>
              <w:spacing w:after="0" w:line="240" w:lineRule="auto"/>
            </w:pPr>
            <w:proofErr w:type="spellStart"/>
            <w:r>
              <w:t>Colours</w:t>
            </w:r>
            <w:proofErr w:type="spellEnd"/>
          </w:p>
        </w:tc>
        <w:tc>
          <w:tcPr>
            <w:tcW w:w="2268" w:type="dxa"/>
          </w:tcPr>
          <w:p w:rsidR="002069C4" w:rsidRPr="00C60C49" w:rsidRDefault="000E11A3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(white and black)</w:t>
            </w:r>
          </w:p>
        </w:tc>
        <w:tc>
          <w:tcPr>
            <w:tcW w:w="2551" w:type="dxa"/>
          </w:tcPr>
          <w:p w:rsidR="002069C4" w:rsidRPr="00C60C49" w:rsidRDefault="000E11A3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(white and black)</w:t>
            </w:r>
          </w:p>
        </w:tc>
        <w:tc>
          <w:tcPr>
            <w:tcW w:w="2410" w:type="dxa"/>
          </w:tcPr>
          <w:p w:rsidR="002069C4" w:rsidRPr="00C60C49" w:rsidRDefault="000E11A3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(white and black)</w:t>
            </w:r>
          </w:p>
        </w:tc>
        <w:tc>
          <w:tcPr>
            <w:tcW w:w="2126" w:type="dxa"/>
          </w:tcPr>
          <w:p w:rsidR="002069C4" w:rsidRPr="00C60C49" w:rsidRDefault="000E11A3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(white and black)</w:t>
            </w:r>
          </w:p>
        </w:tc>
        <w:tc>
          <w:tcPr>
            <w:tcW w:w="1092" w:type="dxa"/>
          </w:tcPr>
          <w:p w:rsidR="002069C4" w:rsidRPr="00C60C49" w:rsidRDefault="002069C4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04C86" w:rsidRPr="00C60C49" w:rsidTr="00842658">
        <w:tc>
          <w:tcPr>
            <w:tcW w:w="964" w:type="dxa"/>
            <w:vMerge/>
          </w:tcPr>
          <w:p w:rsidR="00A04C86" w:rsidRPr="00C60C49" w:rsidRDefault="00A04C86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A04C86" w:rsidRPr="00C60C49" w:rsidRDefault="00BB0A51" w:rsidP="0060527B">
            <w:pPr>
              <w:spacing w:after="0" w:line="240" w:lineRule="auto"/>
            </w:pPr>
            <w:r>
              <w:t>Letter sound /j</w:t>
            </w:r>
            <w:r w:rsidR="00A04C86">
              <w:t>/</w:t>
            </w:r>
          </w:p>
        </w:tc>
        <w:tc>
          <w:tcPr>
            <w:tcW w:w="2551" w:type="dxa"/>
          </w:tcPr>
          <w:p w:rsidR="00A04C86" w:rsidRPr="00C60C49" w:rsidRDefault="00BB0A51" w:rsidP="0060527B">
            <w:pPr>
              <w:spacing w:after="0" w:line="240" w:lineRule="auto"/>
            </w:pPr>
            <w:r>
              <w:t>Letter sound /j</w:t>
            </w:r>
            <w:r w:rsidR="00A04C86">
              <w:t>/</w:t>
            </w:r>
          </w:p>
        </w:tc>
        <w:tc>
          <w:tcPr>
            <w:tcW w:w="2410" w:type="dxa"/>
          </w:tcPr>
          <w:p w:rsidR="00A04C86" w:rsidRPr="00C60C49" w:rsidRDefault="00BB0A51" w:rsidP="0060527B">
            <w:pPr>
              <w:spacing w:after="0" w:line="240" w:lineRule="auto"/>
            </w:pPr>
            <w:r>
              <w:t>Letter sound /j</w:t>
            </w:r>
            <w:r w:rsidR="00A04C86">
              <w:t>/</w:t>
            </w:r>
          </w:p>
        </w:tc>
        <w:tc>
          <w:tcPr>
            <w:tcW w:w="2126" w:type="dxa"/>
          </w:tcPr>
          <w:p w:rsidR="00A04C86" w:rsidRPr="00C60C49" w:rsidRDefault="00BB0A51" w:rsidP="0060527B">
            <w:pPr>
              <w:spacing w:after="0" w:line="240" w:lineRule="auto"/>
            </w:pPr>
            <w:r>
              <w:t>Letter sound /j</w:t>
            </w:r>
            <w:r w:rsidR="00A04C86">
              <w:t>/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64635D" w:rsidRPr="00C60C49" w:rsidTr="00842658">
        <w:tc>
          <w:tcPr>
            <w:tcW w:w="964" w:type="dxa"/>
            <w:vMerge/>
          </w:tcPr>
          <w:p w:rsidR="0064635D" w:rsidRPr="00C60C49" w:rsidRDefault="0064635D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64635D" w:rsidRPr="00C60C49" w:rsidRDefault="0064635D" w:rsidP="00282BA7">
            <w:pPr>
              <w:spacing w:after="0" w:line="240" w:lineRule="auto"/>
            </w:pPr>
          </w:p>
        </w:tc>
        <w:tc>
          <w:tcPr>
            <w:tcW w:w="1576" w:type="dxa"/>
          </w:tcPr>
          <w:p w:rsidR="0064635D" w:rsidRPr="00C60C49" w:rsidRDefault="0064635D" w:rsidP="00282BA7">
            <w:pPr>
              <w:spacing w:after="0" w:line="240" w:lineRule="auto"/>
            </w:pPr>
            <w:r>
              <w:t>Book handling</w:t>
            </w:r>
          </w:p>
        </w:tc>
        <w:tc>
          <w:tcPr>
            <w:tcW w:w="2268" w:type="dxa"/>
          </w:tcPr>
          <w:p w:rsidR="0064635D" w:rsidRDefault="0064635D" w:rsidP="0060527B">
            <w:pPr>
              <w:spacing w:after="0" w:line="240" w:lineRule="auto"/>
            </w:pPr>
            <w:r>
              <w:t>Revise book handling</w:t>
            </w:r>
          </w:p>
        </w:tc>
        <w:tc>
          <w:tcPr>
            <w:tcW w:w="2551" w:type="dxa"/>
          </w:tcPr>
          <w:p w:rsidR="0064635D" w:rsidRDefault="0064635D" w:rsidP="0060527B">
            <w:pPr>
              <w:spacing w:after="0" w:line="240" w:lineRule="auto"/>
            </w:pPr>
            <w:r>
              <w:t>Revise book handling</w:t>
            </w:r>
          </w:p>
        </w:tc>
        <w:tc>
          <w:tcPr>
            <w:tcW w:w="2410" w:type="dxa"/>
          </w:tcPr>
          <w:p w:rsidR="0064635D" w:rsidRDefault="0064635D" w:rsidP="0060527B">
            <w:pPr>
              <w:spacing w:after="0" w:line="240" w:lineRule="auto"/>
            </w:pPr>
            <w:r>
              <w:t>Revise book handling</w:t>
            </w:r>
          </w:p>
        </w:tc>
        <w:tc>
          <w:tcPr>
            <w:tcW w:w="2126" w:type="dxa"/>
          </w:tcPr>
          <w:p w:rsidR="0064635D" w:rsidRDefault="0064635D" w:rsidP="0060527B">
            <w:pPr>
              <w:spacing w:after="0" w:line="240" w:lineRule="auto"/>
            </w:pPr>
            <w:r>
              <w:t>Revise book handling</w:t>
            </w:r>
          </w:p>
        </w:tc>
        <w:tc>
          <w:tcPr>
            <w:tcW w:w="1092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Revision</w:t>
            </w:r>
          </w:p>
        </w:tc>
      </w:tr>
      <w:tr w:rsidR="00A04C86" w:rsidRPr="00C60C49" w:rsidTr="00842658">
        <w:tc>
          <w:tcPr>
            <w:tcW w:w="964" w:type="dxa"/>
            <w:vMerge/>
          </w:tcPr>
          <w:p w:rsidR="00A04C86" w:rsidRPr="00C60C49" w:rsidRDefault="00A04C86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Hand writing</w:t>
            </w:r>
          </w:p>
        </w:tc>
        <w:tc>
          <w:tcPr>
            <w:tcW w:w="2268" w:type="dxa"/>
          </w:tcPr>
          <w:p w:rsidR="00A04C86" w:rsidRPr="00C60C49" w:rsidRDefault="00842658" w:rsidP="00282BA7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2551" w:type="dxa"/>
          </w:tcPr>
          <w:p w:rsidR="00A04C86" w:rsidRPr="00C60C49" w:rsidRDefault="00842658" w:rsidP="00282BA7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2410" w:type="dxa"/>
          </w:tcPr>
          <w:p w:rsidR="00A04C86" w:rsidRPr="00C60C49" w:rsidRDefault="00842658" w:rsidP="00282BA7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2126" w:type="dxa"/>
          </w:tcPr>
          <w:p w:rsidR="00A04C86" w:rsidRPr="00C60C49" w:rsidRDefault="00842658" w:rsidP="00282BA7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04C86" w:rsidRPr="00C60C49" w:rsidTr="00842658">
        <w:tc>
          <w:tcPr>
            <w:tcW w:w="964" w:type="dxa"/>
            <w:vMerge w:val="restart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2.</w:t>
            </w: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A04C86" w:rsidRPr="00C60C49" w:rsidRDefault="000E11A3" w:rsidP="00282BA7">
            <w:pPr>
              <w:spacing w:after="0" w:line="240" w:lineRule="auto"/>
            </w:pPr>
            <w:proofErr w:type="spellStart"/>
            <w:r>
              <w:t>Colours</w:t>
            </w:r>
            <w:proofErr w:type="spellEnd"/>
          </w:p>
        </w:tc>
        <w:tc>
          <w:tcPr>
            <w:tcW w:w="2268" w:type="dxa"/>
          </w:tcPr>
          <w:p w:rsidR="00A04C86" w:rsidRPr="00C60C49" w:rsidRDefault="000E11A3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(blue and green)</w:t>
            </w:r>
          </w:p>
        </w:tc>
        <w:tc>
          <w:tcPr>
            <w:tcW w:w="2551" w:type="dxa"/>
          </w:tcPr>
          <w:p w:rsidR="00A04C86" w:rsidRPr="00C60C49" w:rsidRDefault="000E11A3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(blue and green)</w:t>
            </w:r>
          </w:p>
        </w:tc>
        <w:tc>
          <w:tcPr>
            <w:tcW w:w="2410" w:type="dxa"/>
          </w:tcPr>
          <w:p w:rsidR="00A04C86" w:rsidRPr="00C60C49" w:rsidRDefault="000E11A3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(blue and green)</w:t>
            </w:r>
          </w:p>
        </w:tc>
        <w:tc>
          <w:tcPr>
            <w:tcW w:w="2126" w:type="dxa"/>
          </w:tcPr>
          <w:p w:rsidR="00A04C86" w:rsidRPr="00C60C49" w:rsidRDefault="000E11A3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(blue  and green)</w:t>
            </w:r>
          </w:p>
        </w:tc>
        <w:tc>
          <w:tcPr>
            <w:tcW w:w="1092" w:type="dxa"/>
          </w:tcPr>
          <w:p w:rsidR="00A04C86" w:rsidRPr="00C60C49" w:rsidRDefault="000A4ACE" w:rsidP="00282BA7">
            <w:pPr>
              <w:spacing w:after="0" w:line="240" w:lineRule="auto"/>
            </w:pPr>
            <w:r>
              <w:t>Revision</w:t>
            </w:r>
          </w:p>
        </w:tc>
      </w:tr>
      <w:tr w:rsidR="00A04C86" w:rsidRPr="00C60C49" w:rsidTr="00842658">
        <w:tc>
          <w:tcPr>
            <w:tcW w:w="964" w:type="dxa"/>
            <w:vMerge/>
          </w:tcPr>
          <w:p w:rsidR="00A04C86" w:rsidRPr="00C60C49" w:rsidRDefault="00A04C86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A04C86" w:rsidRPr="00C60C49" w:rsidRDefault="00BB0A51" w:rsidP="0060527B">
            <w:pPr>
              <w:spacing w:after="0" w:line="240" w:lineRule="auto"/>
            </w:pPr>
            <w:r>
              <w:t>Letter sound /j</w:t>
            </w:r>
            <w:r w:rsidR="00A04C86">
              <w:t>/</w:t>
            </w:r>
          </w:p>
        </w:tc>
        <w:tc>
          <w:tcPr>
            <w:tcW w:w="2551" w:type="dxa"/>
          </w:tcPr>
          <w:p w:rsidR="00A04C86" w:rsidRPr="00C60C49" w:rsidRDefault="00BB0A51" w:rsidP="0060527B">
            <w:pPr>
              <w:spacing w:after="0" w:line="240" w:lineRule="auto"/>
            </w:pPr>
            <w:r>
              <w:t>Letter sound /j</w:t>
            </w:r>
            <w:r w:rsidR="00A04C86">
              <w:t>/</w:t>
            </w:r>
          </w:p>
        </w:tc>
        <w:tc>
          <w:tcPr>
            <w:tcW w:w="2410" w:type="dxa"/>
          </w:tcPr>
          <w:p w:rsidR="00A04C86" w:rsidRPr="00C60C49" w:rsidRDefault="00BB0A51" w:rsidP="0060527B">
            <w:pPr>
              <w:spacing w:after="0" w:line="240" w:lineRule="auto"/>
            </w:pPr>
            <w:r>
              <w:t>Letter sound /j</w:t>
            </w:r>
            <w:r w:rsidR="00A04C86">
              <w:t>/</w:t>
            </w:r>
          </w:p>
        </w:tc>
        <w:tc>
          <w:tcPr>
            <w:tcW w:w="2126" w:type="dxa"/>
          </w:tcPr>
          <w:p w:rsidR="00A04C86" w:rsidRPr="00C60C49" w:rsidRDefault="00BB0A51" w:rsidP="0060527B">
            <w:pPr>
              <w:spacing w:after="0" w:line="240" w:lineRule="auto"/>
            </w:pPr>
            <w:r>
              <w:t>Letter sound /j</w:t>
            </w:r>
            <w:r w:rsidR="00A04C86">
              <w:t>/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04C86" w:rsidRPr="00C60C49" w:rsidTr="00842658">
        <w:tc>
          <w:tcPr>
            <w:tcW w:w="964" w:type="dxa"/>
            <w:vMerge/>
          </w:tcPr>
          <w:p w:rsidR="00A04C86" w:rsidRPr="00C60C49" w:rsidRDefault="00A04C86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A04C86" w:rsidRPr="00C60C49" w:rsidRDefault="00A04C86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A04C86" w:rsidRPr="00C60C49" w:rsidRDefault="00842658" w:rsidP="00282BA7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2551" w:type="dxa"/>
          </w:tcPr>
          <w:p w:rsidR="00A04C86" w:rsidRPr="00C60C49" w:rsidRDefault="00842658" w:rsidP="00282BA7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2410" w:type="dxa"/>
          </w:tcPr>
          <w:p w:rsidR="00A04C86" w:rsidRPr="00C60C49" w:rsidRDefault="00842658" w:rsidP="00282BA7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2126" w:type="dxa"/>
          </w:tcPr>
          <w:p w:rsidR="00A04C86" w:rsidRPr="00C60C49" w:rsidRDefault="00842658" w:rsidP="00282BA7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>
              <w:t>Revision</w:t>
            </w:r>
          </w:p>
        </w:tc>
      </w:tr>
      <w:tr w:rsidR="00A04C86" w:rsidRPr="00C60C49" w:rsidTr="00842658">
        <w:tc>
          <w:tcPr>
            <w:tcW w:w="964" w:type="dxa"/>
            <w:vMerge w:val="restart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3.</w:t>
            </w: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A04C86" w:rsidRPr="00C60C49" w:rsidRDefault="000E11A3" w:rsidP="00282BA7">
            <w:pPr>
              <w:spacing w:after="0" w:line="240" w:lineRule="auto"/>
            </w:pPr>
            <w:proofErr w:type="spellStart"/>
            <w:r>
              <w:t>Colours</w:t>
            </w:r>
            <w:proofErr w:type="spellEnd"/>
          </w:p>
        </w:tc>
        <w:tc>
          <w:tcPr>
            <w:tcW w:w="2268" w:type="dxa"/>
          </w:tcPr>
          <w:p w:rsidR="00A04C86" w:rsidRPr="00C60C49" w:rsidRDefault="000E11A3" w:rsidP="00510792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</w:t>
            </w:r>
            <w:r w:rsidR="00510792">
              <w:t xml:space="preserve">orange </w:t>
            </w:r>
            <w:r>
              <w:t>and</w:t>
            </w:r>
            <w:r w:rsidR="00510792">
              <w:t xml:space="preserve"> brown</w:t>
            </w:r>
            <w:r>
              <w:t>)</w:t>
            </w:r>
          </w:p>
        </w:tc>
        <w:tc>
          <w:tcPr>
            <w:tcW w:w="2551" w:type="dxa"/>
          </w:tcPr>
          <w:p w:rsidR="00A04C86" w:rsidRPr="00C60C49" w:rsidRDefault="000E11A3" w:rsidP="000E11A3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</w:t>
            </w:r>
            <w:r w:rsidR="00510792">
              <w:t>orange and brown</w:t>
            </w:r>
            <w:r>
              <w:t>)</w:t>
            </w:r>
          </w:p>
        </w:tc>
        <w:tc>
          <w:tcPr>
            <w:tcW w:w="2410" w:type="dxa"/>
          </w:tcPr>
          <w:p w:rsidR="00A04C86" w:rsidRPr="00C60C49" w:rsidRDefault="00510792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(orange and brown</w:t>
            </w:r>
            <w:r w:rsidR="000E11A3">
              <w:t>)</w:t>
            </w:r>
          </w:p>
        </w:tc>
        <w:tc>
          <w:tcPr>
            <w:tcW w:w="2126" w:type="dxa"/>
          </w:tcPr>
          <w:p w:rsidR="00A04C86" w:rsidRPr="00C60C49" w:rsidRDefault="00510792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(orange and brown</w:t>
            </w:r>
            <w:r w:rsidR="000E11A3">
              <w:t>)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>
              <w:t>Revision</w:t>
            </w:r>
          </w:p>
        </w:tc>
      </w:tr>
      <w:tr w:rsidR="00A04C86" w:rsidRPr="00C60C49" w:rsidTr="00842658">
        <w:tc>
          <w:tcPr>
            <w:tcW w:w="964" w:type="dxa"/>
            <w:vMerge/>
          </w:tcPr>
          <w:p w:rsidR="00A04C86" w:rsidRPr="00C60C49" w:rsidRDefault="00A04C86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A04C86" w:rsidRPr="00C60C49" w:rsidRDefault="00A04C86" w:rsidP="0060527B">
            <w:pPr>
              <w:spacing w:after="0" w:line="240" w:lineRule="auto"/>
            </w:pPr>
            <w:r>
              <w:t>Letter sound /w/</w:t>
            </w:r>
          </w:p>
        </w:tc>
        <w:tc>
          <w:tcPr>
            <w:tcW w:w="2551" w:type="dxa"/>
          </w:tcPr>
          <w:p w:rsidR="00A04C86" w:rsidRPr="00C60C49" w:rsidRDefault="00A04C86" w:rsidP="0060527B">
            <w:pPr>
              <w:spacing w:after="0" w:line="240" w:lineRule="auto"/>
            </w:pPr>
            <w:r>
              <w:t>Letter sound /w/</w:t>
            </w:r>
          </w:p>
        </w:tc>
        <w:tc>
          <w:tcPr>
            <w:tcW w:w="2410" w:type="dxa"/>
          </w:tcPr>
          <w:p w:rsidR="00A04C86" w:rsidRPr="00C60C49" w:rsidRDefault="00A04C86" w:rsidP="0060527B">
            <w:pPr>
              <w:spacing w:after="0" w:line="240" w:lineRule="auto"/>
            </w:pPr>
            <w:r>
              <w:t>Letter sound /w/</w:t>
            </w:r>
          </w:p>
        </w:tc>
        <w:tc>
          <w:tcPr>
            <w:tcW w:w="2126" w:type="dxa"/>
          </w:tcPr>
          <w:p w:rsidR="00A04C86" w:rsidRPr="00C60C49" w:rsidRDefault="00A04C86" w:rsidP="0060527B">
            <w:pPr>
              <w:spacing w:after="0" w:line="240" w:lineRule="auto"/>
            </w:pPr>
            <w:r>
              <w:t>Letter sound /w/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04C86" w:rsidRPr="00C60C49" w:rsidTr="00842658">
        <w:tc>
          <w:tcPr>
            <w:tcW w:w="964" w:type="dxa"/>
            <w:vMerge/>
          </w:tcPr>
          <w:p w:rsidR="00A04C86" w:rsidRPr="00C60C49" w:rsidRDefault="00A04C86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A04C86" w:rsidRPr="00C60C49" w:rsidRDefault="00A04C86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A04C86" w:rsidRPr="00C60C49" w:rsidRDefault="000A4ACE" w:rsidP="00282BA7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551" w:type="dxa"/>
          </w:tcPr>
          <w:p w:rsidR="00A04C86" w:rsidRPr="00C60C49" w:rsidRDefault="000A4ACE" w:rsidP="00282BA7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410" w:type="dxa"/>
          </w:tcPr>
          <w:p w:rsidR="00A04C86" w:rsidRPr="00C60C49" w:rsidRDefault="000A4ACE" w:rsidP="00282BA7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126" w:type="dxa"/>
          </w:tcPr>
          <w:p w:rsidR="00A04C86" w:rsidRPr="00C60C49" w:rsidRDefault="000A4ACE" w:rsidP="00282BA7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1092" w:type="dxa"/>
          </w:tcPr>
          <w:p w:rsidR="00A04C86" w:rsidRDefault="00A04C86" w:rsidP="00282BA7">
            <w:pPr>
              <w:spacing w:after="0" w:line="240" w:lineRule="auto"/>
            </w:pPr>
            <w:r w:rsidRPr="00C60C49">
              <w:t>Revision</w:t>
            </w:r>
          </w:p>
          <w:p w:rsidR="00A04C86" w:rsidRPr="00C60C49" w:rsidRDefault="00A04C86" w:rsidP="00282BA7">
            <w:pPr>
              <w:spacing w:after="0" w:line="240" w:lineRule="auto"/>
            </w:pPr>
          </w:p>
        </w:tc>
      </w:tr>
      <w:tr w:rsidR="00A04C86" w:rsidRPr="00C60C49" w:rsidTr="00842658">
        <w:tc>
          <w:tcPr>
            <w:tcW w:w="964" w:type="dxa"/>
            <w:vMerge w:val="restart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4.</w:t>
            </w: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A04C86" w:rsidRPr="00C60C49" w:rsidRDefault="000E11A3" w:rsidP="00282BA7">
            <w:pPr>
              <w:spacing w:after="0" w:line="240" w:lineRule="auto"/>
            </w:pPr>
            <w:proofErr w:type="spellStart"/>
            <w:r>
              <w:t>Colours</w:t>
            </w:r>
            <w:proofErr w:type="spellEnd"/>
          </w:p>
        </w:tc>
        <w:tc>
          <w:tcPr>
            <w:tcW w:w="2268" w:type="dxa"/>
          </w:tcPr>
          <w:p w:rsidR="00A04C86" w:rsidRPr="00C60C49" w:rsidRDefault="00510792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(red and yellow</w:t>
            </w:r>
            <w:r w:rsidR="000E11A3">
              <w:t>)</w:t>
            </w:r>
          </w:p>
        </w:tc>
        <w:tc>
          <w:tcPr>
            <w:tcW w:w="2551" w:type="dxa"/>
          </w:tcPr>
          <w:p w:rsidR="00A04C86" w:rsidRPr="00C60C49" w:rsidRDefault="000E11A3" w:rsidP="00510792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</w:t>
            </w:r>
            <w:r w:rsidR="00510792">
              <w:t>red and yellow</w:t>
            </w:r>
            <w:r>
              <w:t>)</w:t>
            </w:r>
          </w:p>
        </w:tc>
        <w:tc>
          <w:tcPr>
            <w:tcW w:w="2410" w:type="dxa"/>
          </w:tcPr>
          <w:p w:rsidR="00A04C86" w:rsidRPr="00C60C49" w:rsidRDefault="000E11A3" w:rsidP="00510792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</w:t>
            </w:r>
            <w:r w:rsidR="00510792">
              <w:t>red and yellow</w:t>
            </w:r>
            <w:r>
              <w:t>)</w:t>
            </w:r>
          </w:p>
        </w:tc>
        <w:tc>
          <w:tcPr>
            <w:tcW w:w="2126" w:type="dxa"/>
          </w:tcPr>
          <w:p w:rsidR="00A04C86" w:rsidRPr="00C60C49" w:rsidRDefault="00510792" w:rsidP="00282BA7">
            <w:pPr>
              <w:spacing w:after="0" w:line="240" w:lineRule="auto"/>
            </w:pPr>
            <w:r>
              <w:t xml:space="preserve">Talk about </w:t>
            </w:r>
            <w:proofErr w:type="spellStart"/>
            <w:r>
              <w:t>colours</w:t>
            </w:r>
            <w:proofErr w:type="spellEnd"/>
            <w:r>
              <w:t xml:space="preserve"> (red and yellow</w:t>
            </w:r>
            <w:r w:rsidR="000E11A3">
              <w:t>)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04C86" w:rsidRPr="00C60C49" w:rsidTr="00842658">
        <w:tc>
          <w:tcPr>
            <w:tcW w:w="964" w:type="dxa"/>
            <w:vMerge/>
          </w:tcPr>
          <w:p w:rsidR="00A04C86" w:rsidRPr="00C60C49" w:rsidRDefault="00A04C86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A04C86" w:rsidRPr="00C60C49" w:rsidRDefault="00A04C86" w:rsidP="0060527B">
            <w:pPr>
              <w:spacing w:after="0" w:line="240" w:lineRule="auto"/>
            </w:pPr>
            <w:r>
              <w:t>Letter sound /w/</w:t>
            </w:r>
          </w:p>
        </w:tc>
        <w:tc>
          <w:tcPr>
            <w:tcW w:w="2551" w:type="dxa"/>
          </w:tcPr>
          <w:p w:rsidR="00A04C86" w:rsidRPr="00C60C49" w:rsidRDefault="00A04C86" w:rsidP="0060527B">
            <w:pPr>
              <w:spacing w:after="0" w:line="240" w:lineRule="auto"/>
            </w:pPr>
            <w:r>
              <w:t>Letter sound /w/</w:t>
            </w:r>
          </w:p>
        </w:tc>
        <w:tc>
          <w:tcPr>
            <w:tcW w:w="2410" w:type="dxa"/>
          </w:tcPr>
          <w:p w:rsidR="00A04C86" w:rsidRPr="00C60C49" w:rsidRDefault="00A04C86" w:rsidP="0060527B">
            <w:pPr>
              <w:spacing w:after="0" w:line="240" w:lineRule="auto"/>
            </w:pPr>
            <w:r>
              <w:t>Letter sound /w/</w:t>
            </w:r>
          </w:p>
        </w:tc>
        <w:tc>
          <w:tcPr>
            <w:tcW w:w="2126" w:type="dxa"/>
          </w:tcPr>
          <w:p w:rsidR="00A04C86" w:rsidRPr="00C60C49" w:rsidRDefault="00A04C86" w:rsidP="0060527B">
            <w:pPr>
              <w:spacing w:after="0" w:line="240" w:lineRule="auto"/>
            </w:pPr>
            <w:r>
              <w:t>Letter sound /w/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04C86" w:rsidRPr="00C60C49" w:rsidTr="00842658">
        <w:tc>
          <w:tcPr>
            <w:tcW w:w="964" w:type="dxa"/>
            <w:vMerge/>
          </w:tcPr>
          <w:p w:rsidR="00A04C86" w:rsidRPr="00C60C49" w:rsidRDefault="00A04C86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A04C86" w:rsidRPr="00C60C49" w:rsidRDefault="00A04C86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A04C86" w:rsidRPr="00C60C49" w:rsidRDefault="000A4ACE" w:rsidP="00282BA7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551" w:type="dxa"/>
          </w:tcPr>
          <w:p w:rsidR="00A04C86" w:rsidRPr="00C60C49" w:rsidRDefault="000A4ACE" w:rsidP="00282BA7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410" w:type="dxa"/>
          </w:tcPr>
          <w:p w:rsidR="00A04C86" w:rsidRPr="00C60C49" w:rsidRDefault="000A4ACE" w:rsidP="00282BA7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126" w:type="dxa"/>
          </w:tcPr>
          <w:p w:rsidR="00A04C86" w:rsidRPr="00C60C49" w:rsidRDefault="000A4ACE" w:rsidP="00282BA7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04C86" w:rsidRPr="00C60C49" w:rsidTr="00842658">
        <w:tc>
          <w:tcPr>
            <w:tcW w:w="964" w:type="dxa"/>
            <w:vMerge w:val="restart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5.</w:t>
            </w:r>
          </w:p>
        </w:tc>
        <w:tc>
          <w:tcPr>
            <w:tcW w:w="1505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A04C86" w:rsidRPr="00C60C49" w:rsidRDefault="00A81070" w:rsidP="00282BA7">
            <w:pPr>
              <w:spacing w:after="0" w:line="240" w:lineRule="auto"/>
            </w:pPr>
            <w:r>
              <w:t>Conversations</w:t>
            </w:r>
          </w:p>
        </w:tc>
        <w:tc>
          <w:tcPr>
            <w:tcW w:w="2268" w:type="dxa"/>
          </w:tcPr>
          <w:p w:rsidR="00A04C86" w:rsidRPr="00C60C49" w:rsidRDefault="00A81070" w:rsidP="00282BA7">
            <w:pPr>
              <w:spacing w:after="0" w:line="240" w:lineRule="auto"/>
            </w:pPr>
            <w:r>
              <w:t>Talk about meals of the day</w:t>
            </w:r>
          </w:p>
        </w:tc>
        <w:tc>
          <w:tcPr>
            <w:tcW w:w="2551" w:type="dxa"/>
          </w:tcPr>
          <w:p w:rsidR="00A04C86" w:rsidRPr="00C60C49" w:rsidRDefault="00A81070" w:rsidP="00282BA7">
            <w:pPr>
              <w:spacing w:after="0" w:line="240" w:lineRule="auto"/>
            </w:pPr>
            <w:r>
              <w:t>Talk about meals of the day</w:t>
            </w:r>
          </w:p>
        </w:tc>
        <w:tc>
          <w:tcPr>
            <w:tcW w:w="2410" w:type="dxa"/>
          </w:tcPr>
          <w:p w:rsidR="00A04C86" w:rsidRPr="00C60C49" w:rsidRDefault="00A81070" w:rsidP="00282BA7">
            <w:pPr>
              <w:spacing w:after="0" w:line="240" w:lineRule="auto"/>
            </w:pPr>
            <w:r>
              <w:t>Talk about meals of the day</w:t>
            </w:r>
          </w:p>
        </w:tc>
        <w:tc>
          <w:tcPr>
            <w:tcW w:w="2126" w:type="dxa"/>
          </w:tcPr>
          <w:p w:rsidR="00A04C86" w:rsidRPr="00C60C49" w:rsidRDefault="00A81070" w:rsidP="00282BA7">
            <w:pPr>
              <w:spacing w:after="0" w:line="240" w:lineRule="auto"/>
            </w:pPr>
            <w:r>
              <w:t>Talk about meals of the day</w:t>
            </w:r>
          </w:p>
        </w:tc>
        <w:tc>
          <w:tcPr>
            <w:tcW w:w="1092" w:type="dxa"/>
          </w:tcPr>
          <w:p w:rsidR="00A04C86" w:rsidRPr="00C60C49" w:rsidRDefault="00A04C86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64635D" w:rsidRPr="00C60C49" w:rsidTr="00842658">
        <w:tc>
          <w:tcPr>
            <w:tcW w:w="964" w:type="dxa"/>
            <w:vMerge/>
          </w:tcPr>
          <w:p w:rsidR="0064635D" w:rsidRPr="00C60C49" w:rsidRDefault="0064635D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64635D" w:rsidRPr="00C60C49" w:rsidRDefault="0064635D" w:rsidP="0060527B">
            <w:pPr>
              <w:spacing w:after="0" w:line="240" w:lineRule="auto"/>
            </w:pPr>
            <w:r>
              <w:t>Letter sound /s/</w:t>
            </w:r>
          </w:p>
        </w:tc>
        <w:tc>
          <w:tcPr>
            <w:tcW w:w="2551" w:type="dxa"/>
          </w:tcPr>
          <w:p w:rsidR="0064635D" w:rsidRPr="00C60C49" w:rsidRDefault="0064635D" w:rsidP="0060527B">
            <w:pPr>
              <w:spacing w:after="0" w:line="240" w:lineRule="auto"/>
            </w:pPr>
            <w:r>
              <w:t>Letter sound /s/</w:t>
            </w:r>
          </w:p>
        </w:tc>
        <w:tc>
          <w:tcPr>
            <w:tcW w:w="2410" w:type="dxa"/>
          </w:tcPr>
          <w:p w:rsidR="0064635D" w:rsidRPr="00C60C49" w:rsidRDefault="0064635D" w:rsidP="0060527B">
            <w:pPr>
              <w:spacing w:after="0" w:line="240" w:lineRule="auto"/>
            </w:pPr>
            <w:r>
              <w:t>Letter sound /s/</w:t>
            </w:r>
          </w:p>
        </w:tc>
        <w:tc>
          <w:tcPr>
            <w:tcW w:w="2126" w:type="dxa"/>
          </w:tcPr>
          <w:p w:rsidR="0064635D" w:rsidRPr="00C60C49" w:rsidRDefault="0064635D" w:rsidP="0060527B">
            <w:pPr>
              <w:spacing w:after="0" w:line="240" w:lineRule="auto"/>
            </w:pPr>
            <w:r>
              <w:t>Letter sound /s/</w:t>
            </w:r>
          </w:p>
        </w:tc>
        <w:tc>
          <w:tcPr>
            <w:tcW w:w="1092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64635D" w:rsidRPr="00C60C49" w:rsidTr="00842658">
        <w:tc>
          <w:tcPr>
            <w:tcW w:w="964" w:type="dxa"/>
            <w:vMerge/>
          </w:tcPr>
          <w:p w:rsidR="0064635D" w:rsidRPr="00C60C49" w:rsidRDefault="0064635D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64635D" w:rsidRPr="00C60C49" w:rsidRDefault="0064635D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Trace their names</w:t>
            </w:r>
          </w:p>
        </w:tc>
        <w:tc>
          <w:tcPr>
            <w:tcW w:w="2551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Trace their names</w:t>
            </w:r>
          </w:p>
        </w:tc>
        <w:tc>
          <w:tcPr>
            <w:tcW w:w="2410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Trace their names</w:t>
            </w:r>
          </w:p>
        </w:tc>
        <w:tc>
          <w:tcPr>
            <w:tcW w:w="2126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Trace their names</w:t>
            </w:r>
          </w:p>
        </w:tc>
        <w:tc>
          <w:tcPr>
            <w:tcW w:w="1092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64635D" w:rsidRPr="00C60C49" w:rsidTr="00842658">
        <w:tc>
          <w:tcPr>
            <w:tcW w:w="964" w:type="dxa"/>
            <w:vMerge w:val="restart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6.</w:t>
            </w:r>
          </w:p>
        </w:tc>
        <w:tc>
          <w:tcPr>
            <w:tcW w:w="1505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64635D" w:rsidRPr="00C60C49" w:rsidRDefault="009D392C" w:rsidP="00282BA7">
            <w:pPr>
              <w:spacing w:after="0" w:line="240" w:lineRule="auto"/>
            </w:pPr>
            <w:r>
              <w:t>Co</w:t>
            </w:r>
            <w:r w:rsidR="005A3EFE">
              <w:t>n</w:t>
            </w:r>
            <w:r>
              <w:t>versation</w:t>
            </w:r>
            <w:r w:rsidR="005A3EFE">
              <w:t>s</w:t>
            </w:r>
          </w:p>
        </w:tc>
        <w:tc>
          <w:tcPr>
            <w:tcW w:w="2268" w:type="dxa"/>
          </w:tcPr>
          <w:p w:rsidR="0064635D" w:rsidRPr="00C60C49" w:rsidRDefault="00D31E75" w:rsidP="00D31E75">
            <w:pPr>
              <w:spacing w:after="0" w:line="240" w:lineRule="auto"/>
            </w:pPr>
            <w:r>
              <w:t xml:space="preserve">Talk about </w:t>
            </w:r>
            <w:r w:rsidR="00A81070">
              <w:t xml:space="preserve"> day</w:t>
            </w:r>
            <w:r>
              <w:t>s of the week</w:t>
            </w:r>
          </w:p>
        </w:tc>
        <w:tc>
          <w:tcPr>
            <w:tcW w:w="2551" w:type="dxa"/>
          </w:tcPr>
          <w:p w:rsidR="0064635D" w:rsidRPr="00C60C49" w:rsidRDefault="00D31E75" w:rsidP="00282BA7">
            <w:pPr>
              <w:spacing w:after="0" w:line="240" w:lineRule="auto"/>
            </w:pPr>
            <w:r>
              <w:t>Talk about  days of the week</w:t>
            </w:r>
          </w:p>
        </w:tc>
        <w:tc>
          <w:tcPr>
            <w:tcW w:w="2410" w:type="dxa"/>
          </w:tcPr>
          <w:p w:rsidR="0064635D" w:rsidRPr="00C60C49" w:rsidRDefault="00D31E75" w:rsidP="00282BA7">
            <w:pPr>
              <w:spacing w:after="0" w:line="240" w:lineRule="auto"/>
            </w:pPr>
            <w:r>
              <w:t>Talk about  days of the week</w:t>
            </w:r>
          </w:p>
        </w:tc>
        <w:tc>
          <w:tcPr>
            <w:tcW w:w="2126" w:type="dxa"/>
          </w:tcPr>
          <w:p w:rsidR="0064635D" w:rsidRPr="00C60C49" w:rsidRDefault="00D31E75" w:rsidP="00282BA7">
            <w:pPr>
              <w:spacing w:after="0" w:line="240" w:lineRule="auto"/>
            </w:pPr>
            <w:r>
              <w:t>Talk about  days of the week</w:t>
            </w:r>
          </w:p>
        </w:tc>
        <w:tc>
          <w:tcPr>
            <w:tcW w:w="1092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64635D" w:rsidRPr="00C60C49" w:rsidTr="00842658">
        <w:tc>
          <w:tcPr>
            <w:tcW w:w="964" w:type="dxa"/>
            <w:vMerge/>
          </w:tcPr>
          <w:p w:rsidR="0064635D" w:rsidRPr="00C60C49" w:rsidRDefault="0064635D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64635D" w:rsidRPr="00C60C49" w:rsidRDefault="0064635D" w:rsidP="0060527B">
            <w:pPr>
              <w:spacing w:after="0" w:line="240" w:lineRule="auto"/>
            </w:pPr>
            <w:r>
              <w:t>Letter sound /s/</w:t>
            </w:r>
          </w:p>
        </w:tc>
        <w:tc>
          <w:tcPr>
            <w:tcW w:w="2551" w:type="dxa"/>
          </w:tcPr>
          <w:p w:rsidR="0064635D" w:rsidRPr="00C60C49" w:rsidRDefault="0064635D" w:rsidP="0060527B">
            <w:pPr>
              <w:spacing w:after="0" w:line="240" w:lineRule="auto"/>
            </w:pPr>
            <w:r>
              <w:t>Letter sound /s/</w:t>
            </w:r>
          </w:p>
        </w:tc>
        <w:tc>
          <w:tcPr>
            <w:tcW w:w="2410" w:type="dxa"/>
          </w:tcPr>
          <w:p w:rsidR="0064635D" w:rsidRPr="00C60C49" w:rsidRDefault="0064635D" w:rsidP="0060527B">
            <w:pPr>
              <w:spacing w:after="0" w:line="240" w:lineRule="auto"/>
            </w:pPr>
            <w:r>
              <w:t>Letter sound /s/</w:t>
            </w:r>
          </w:p>
        </w:tc>
        <w:tc>
          <w:tcPr>
            <w:tcW w:w="2126" w:type="dxa"/>
          </w:tcPr>
          <w:p w:rsidR="0064635D" w:rsidRPr="00C60C49" w:rsidRDefault="0064635D" w:rsidP="0060527B">
            <w:pPr>
              <w:spacing w:after="0" w:line="240" w:lineRule="auto"/>
            </w:pPr>
            <w:r>
              <w:t>Letter sound /s/</w:t>
            </w:r>
          </w:p>
        </w:tc>
        <w:tc>
          <w:tcPr>
            <w:tcW w:w="1092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64635D" w:rsidRPr="00C60C49" w:rsidTr="00842658">
        <w:tc>
          <w:tcPr>
            <w:tcW w:w="964" w:type="dxa"/>
            <w:vMerge/>
          </w:tcPr>
          <w:p w:rsidR="0064635D" w:rsidRPr="00C60C49" w:rsidRDefault="0064635D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Trace their names</w:t>
            </w:r>
          </w:p>
        </w:tc>
        <w:tc>
          <w:tcPr>
            <w:tcW w:w="2551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Trace their names</w:t>
            </w:r>
          </w:p>
        </w:tc>
        <w:tc>
          <w:tcPr>
            <w:tcW w:w="2410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Trace their names</w:t>
            </w:r>
          </w:p>
        </w:tc>
        <w:tc>
          <w:tcPr>
            <w:tcW w:w="2126" w:type="dxa"/>
          </w:tcPr>
          <w:p w:rsidR="0064635D" w:rsidRPr="00C60C49" w:rsidRDefault="000A4ACE" w:rsidP="00282BA7">
            <w:pPr>
              <w:spacing w:after="0" w:line="240" w:lineRule="auto"/>
            </w:pPr>
            <w:r>
              <w:t>Trace their names</w:t>
            </w:r>
          </w:p>
        </w:tc>
        <w:tc>
          <w:tcPr>
            <w:tcW w:w="1092" w:type="dxa"/>
          </w:tcPr>
          <w:p w:rsidR="0064635D" w:rsidRPr="00C60C49" w:rsidRDefault="0064635D" w:rsidP="00282BA7">
            <w:pPr>
              <w:spacing w:after="0" w:line="240" w:lineRule="auto"/>
            </w:pPr>
          </w:p>
          <w:p w:rsidR="0064635D" w:rsidRPr="00C60C49" w:rsidRDefault="0064635D" w:rsidP="00282BA7">
            <w:pPr>
              <w:spacing w:after="0" w:line="240" w:lineRule="auto"/>
            </w:pPr>
            <w:r w:rsidRPr="00C60C49">
              <w:t>Revision</w:t>
            </w:r>
          </w:p>
          <w:p w:rsidR="0064635D" w:rsidRPr="00C60C49" w:rsidRDefault="0064635D" w:rsidP="00282BA7">
            <w:pPr>
              <w:spacing w:after="0" w:line="240" w:lineRule="auto"/>
            </w:pPr>
          </w:p>
          <w:p w:rsidR="0064635D" w:rsidRPr="00C60C49" w:rsidRDefault="0064635D" w:rsidP="00282BA7">
            <w:pPr>
              <w:spacing w:after="0" w:line="240" w:lineRule="auto"/>
            </w:pPr>
          </w:p>
        </w:tc>
      </w:tr>
      <w:tr w:rsidR="0064635D" w:rsidRPr="00C60C49" w:rsidTr="00842658">
        <w:trPr>
          <w:trHeight w:val="386"/>
        </w:trPr>
        <w:tc>
          <w:tcPr>
            <w:tcW w:w="964" w:type="dxa"/>
          </w:tcPr>
          <w:p w:rsidR="0064635D" w:rsidRPr="00C60C49" w:rsidRDefault="0064635D" w:rsidP="00282BA7">
            <w:pPr>
              <w:spacing w:after="0" w:line="240" w:lineRule="auto"/>
            </w:pPr>
            <w:r w:rsidRPr="00C60C49">
              <w:t>7.</w:t>
            </w:r>
          </w:p>
        </w:tc>
        <w:tc>
          <w:tcPr>
            <w:tcW w:w="13528" w:type="dxa"/>
            <w:gridSpan w:val="7"/>
          </w:tcPr>
          <w:p w:rsidR="0064635D" w:rsidRPr="00254E2C" w:rsidRDefault="007973DA" w:rsidP="00282BA7">
            <w:pPr>
              <w:jc w:val="center"/>
              <w:rPr>
                <w:b/>
              </w:rPr>
            </w:pPr>
            <w:r>
              <w:rPr>
                <w:b/>
              </w:rPr>
              <w:t>MID -TERM BREAK</w:t>
            </w:r>
          </w:p>
        </w:tc>
      </w:tr>
      <w:tr w:rsidR="00A81070" w:rsidRPr="00C60C49" w:rsidTr="00842658">
        <w:tc>
          <w:tcPr>
            <w:tcW w:w="964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8.</w:t>
            </w: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Listening and Speaking</w:t>
            </w:r>
          </w:p>
        </w:tc>
        <w:tc>
          <w:tcPr>
            <w:tcW w:w="1576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Conversations</w:t>
            </w:r>
          </w:p>
        </w:tc>
        <w:tc>
          <w:tcPr>
            <w:tcW w:w="2268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Talk about modes of transport</w:t>
            </w:r>
          </w:p>
        </w:tc>
        <w:tc>
          <w:tcPr>
            <w:tcW w:w="2551" w:type="dxa"/>
          </w:tcPr>
          <w:p w:rsidR="00A81070" w:rsidRPr="00C60C49" w:rsidRDefault="00A81070" w:rsidP="0060527B">
            <w:pPr>
              <w:spacing w:after="0" w:line="240" w:lineRule="auto"/>
            </w:pPr>
            <w:r>
              <w:t>Talk about modes of transport</w:t>
            </w:r>
          </w:p>
        </w:tc>
        <w:tc>
          <w:tcPr>
            <w:tcW w:w="2410" w:type="dxa"/>
          </w:tcPr>
          <w:p w:rsidR="00A81070" w:rsidRPr="00C60C49" w:rsidRDefault="00A81070" w:rsidP="0060527B">
            <w:pPr>
              <w:spacing w:after="0" w:line="240" w:lineRule="auto"/>
            </w:pPr>
            <w:r>
              <w:t>Talk about modes of transport</w:t>
            </w:r>
          </w:p>
        </w:tc>
        <w:tc>
          <w:tcPr>
            <w:tcW w:w="2126" w:type="dxa"/>
          </w:tcPr>
          <w:p w:rsidR="00A81070" w:rsidRPr="00C60C49" w:rsidRDefault="00A81070" w:rsidP="0060527B">
            <w:pPr>
              <w:spacing w:after="0" w:line="240" w:lineRule="auto"/>
            </w:pPr>
            <w:r>
              <w:t>Talk about modes of transport</w:t>
            </w:r>
          </w:p>
        </w:tc>
        <w:tc>
          <w:tcPr>
            <w:tcW w:w="1092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81070" w:rsidRPr="00C60C49" w:rsidTr="00842658">
        <w:tc>
          <w:tcPr>
            <w:tcW w:w="964" w:type="dxa"/>
            <w:vMerge w:val="restart"/>
          </w:tcPr>
          <w:p w:rsidR="00A81070" w:rsidRPr="00C60C49" w:rsidRDefault="00A81070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Syllables</w:t>
            </w:r>
          </w:p>
        </w:tc>
        <w:tc>
          <w:tcPr>
            <w:tcW w:w="2268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Forming mono syllables (e g. ka, </w:t>
            </w:r>
            <w:proofErr w:type="spellStart"/>
            <w:r>
              <w:t>ba</w:t>
            </w:r>
            <w:proofErr w:type="spellEnd"/>
            <w:r>
              <w:t xml:space="preserve">, ma) </w:t>
            </w:r>
          </w:p>
        </w:tc>
        <w:tc>
          <w:tcPr>
            <w:tcW w:w="2551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Forming mono syllables (e g. ka, </w:t>
            </w:r>
            <w:proofErr w:type="spellStart"/>
            <w:r>
              <w:t>ba</w:t>
            </w:r>
            <w:proofErr w:type="spellEnd"/>
            <w:r>
              <w:t>, ma)</w:t>
            </w:r>
          </w:p>
        </w:tc>
        <w:tc>
          <w:tcPr>
            <w:tcW w:w="2410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Forming mono syllables (e g. ka, </w:t>
            </w:r>
            <w:proofErr w:type="spellStart"/>
            <w:r>
              <w:t>ba</w:t>
            </w:r>
            <w:proofErr w:type="spellEnd"/>
            <w:r>
              <w:t>, ma)</w:t>
            </w:r>
          </w:p>
        </w:tc>
        <w:tc>
          <w:tcPr>
            <w:tcW w:w="2126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Forming mono syllables (e g. ka, </w:t>
            </w:r>
            <w:proofErr w:type="spellStart"/>
            <w:r>
              <w:t>ba</w:t>
            </w:r>
            <w:proofErr w:type="spellEnd"/>
            <w:r>
              <w:t>, ma)</w:t>
            </w:r>
          </w:p>
        </w:tc>
        <w:tc>
          <w:tcPr>
            <w:tcW w:w="1092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81070" w:rsidRPr="00C60C49" w:rsidTr="00842658">
        <w:tc>
          <w:tcPr>
            <w:tcW w:w="964" w:type="dxa"/>
            <w:vMerge/>
          </w:tcPr>
          <w:p w:rsidR="00A81070" w:rsidRPr="00C60C49" w:rsidRDefault="00A81070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Copy their names</w:t>
            </w:r>
          </w:p>
        </w:tc>
        <w:tc>
          <w:tcPr>
            <w:tcW w:w="2551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Copy their names</w:t>
            </w:r>
          </w:p>
        </w:tc>
        <w:tc>
          <w:tcPr>
            <w:tcW w:w="2410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Copy their names</w:t>
            </w:r>
          </w:p>
        </w:tc>
        <w:tc>
          <w:tcPr>
            <w:tcW w:w="2126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Copy their names</w:t>
            </w:r>
          </w:p>
        </w:tc>
        <w:tc>
          <w:tcPr>
            <w:tcW w:w="1092" w:type="dxa"/>
          </w:tcPr>
          <w:p w:rsidR="00A81070" w:rsidRPr="00C60C49" w:rsidRDefault="0043781B" w:rsidP="00282BA7">
            <w:pPr>
              <w:spacing w:after="0" w:line="240" w:lineRule="auto"/>
            </w:pPr>
            <w:r>
              <w:t>Revision</w:t>
            </w:r>
            <w:r w:rsidR="00A81070">
              <w:t xml:space="preserve">  </w:t>
            </w:r>
          </w:p>
        </w:tc>
      </w:tr>
      <w:tr w:rsidR="00A81070" w:rsidRPr="00C60C49" w:rsidTr="00842658">
        <w:tc>
          <w:tcPr>
            <w:tcW w:w="964" w:type="dxa"/>
            <w:vMerge w:val="restart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9.</w:t>
            </w: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A81070" w:rsidRPr="00C60C49" w:rsidRDefault="007F02D0" w:rsidP="00282BA7">
            <w:pPr>
              <w:spacing w:after="0" w:line="240" w:lineRule="auto"/>
            </w:pPr>
            <w:r>
              <w:t>Conversation</w:t>
            </w:r>
          </w:p>
        </w:tc>
        <w:tc>
          <w:tcPr>
            <w:tcW w:w="2268" w:type="dxa"/>
          </w:tcPr>
          <w:p w:rsidR="00A81070" w:rsidRPr="00C60C49" w:rsidRDefault="007F02D0" w:rsidP="00282BA7">
            <w:pPr>
              <w:spacing w:after="0" w:line="240" w:lineRule="auto"/>
            </w:pPr>
            <w:r>
              <w:t>Talk about simple events</w:t>
            </w:r>
          </w:p>
        </w:tc>
        <w:tc>
          <w:tcPr>
            <w:tcW w:w="2551" w:type="dxa"/>
          </w:tcPr>
          <w:p w:rsidR="00A81070" w:rsidRPr="00C60C49" w:rsidRDefault="007F02D0" w:rsidP="00282BA7">
            <w:pPr>
              <w:spacing w:after="0" w:line="240" w:lineRule="auto"/>
            </w:pPr>
            <w:r>
              <w:t>Talk about simple events</w:t>
            </w:r>
          </w:p>
        </w:tc>
        <w:tc>
          <w:tcPr>
            <w:tcW w:w="2410" w:type="dxa"/>
          </w:tcPr>
          <w:p w:rsidR="00A81070" w:rsidRPr="00C60C49" w:rsidRDefault="007F02D0" w:rsidP="00282BA7">
            <w:pPr>
              <w:spacing w:after="0" w:line="240" w:lineRule="auto"/>
            </w:pPr>
            <w:r>
              <w:t>Talk about simple events</w:t>
            </w:r>
          </w:p>
        </w:tc>
        <w:tc>
          <w:tcPr>
            <w:tcW w:w="2126" w:type="dxa"/>
          </w:tcPr>
          <w:p w:rsidR="00A81070" w:rsidRPr="00C60C49" w:rsidRDefault="007F02D0" w:rsidP="00282BA7">
            <w:pPr>
              <w:spacing w:after="0" w:line="240" w:lineRule="auto"/>
            </w:pPr>
            <w:r>
              <w:t>Talk about simple events</w:t>
            </w:r>
          </w:p>
        </w:tc>
        <w:tc>
          <w:tcPr>
            <w:tcW w:w="1092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Revision</w:t>
            </w:r>
          </w:p>
        </w:tc>
      </w:tr>
      <w:tr w:rsidR="00A81070" w:rsidRPr="00C60C49" w:rsidTr="00842658">
        <w:tc>
          <w:tcPr>
            <w:tcW w:w="964" w:type="dxa"/>
            <w:vMerge/>
          </w:tcPr>
          <w:p w:rsidR="00A81070" w:rsidRPr="00C60C49" w:rsidRDefault="00A81070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Syllables</w:t>
            </w:r>
            <w:r w:rsidRPr="00C60C49">
              <w:t xml:space="preserve"> </w:t>
            </w:r>
          </w:p>
        </w:tc>
        <w:tc>
          <w:tcPr>
            <w:tcW w:w="2268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Forming mono syllables (e g. ka, </w:t>
            </w:r>
            <w:proofErr w:type="spellStart"/>
            <w:r>
              <w:t>ba</w:t>
            </w:r>
            <w:proofErr w:type="spellEnd"/>
            <w:r>
              <w:t xml:space="preserve">, ma) Forming mono syllables (e g. ka, </w:t>
            </w:r>
            <w:proofErr w:type="spellStart"/>
            <w:r>
              <w:t>ba</w:t>
            </w:r>
            <w:proofErr w:type="spellEnd"/>
            <w:r>
              <w:t>, ma)</w:t>
            </w:r>
          </w:p>
        </w:tc>
        <w:tc>
          <w:tcPr>
            <w:tcW w:w="2551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Forming mono syllables (e g. ka, </w:t>
            </w:r>
            <w:proofErr w:type="spellStart"/>
            <w:r>
              <w:t>ba</w:t>
            </w:r>
            <w:proofErr w:type="spellEnd"/>
            <w:r>
              <w:t>, ma)</w:t>
            </w:r>
          </w:p>
        </w:tc>
        <w:tc>
          <w:tcPr>
            <w:tcW w:w="2410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Forming mono syllables (e g. ka, </w:t>
            </w:r>
            <w:proofErr w:type="spellStart"/>
            <w:r>
              <w:t>ba</w:t>
            </w:r>
            <w:proofErr w:type="spellEnd"/>
            <w:r>
              <w:t>, ma)</w:t>
            </w:r>
          </w:p>
        </w:tc>
        <w:tc>
          <w:tcPr>
            <w:tcW w:w="2126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Forming mono syllables (e g. ka, </w:t>
            </w:r>
            <w:proofErr w:type="spellStart"/>
            <w:r>
              <w:t>ba</w:t>
            </w:r>
            <w:proofErr w:type="spellEnd"/>
            <w:r>
              <w:t>, ma)</w:t>
            </w:r>
          </w:p>
        </w:tc>
        <w:tc>
          <w:tcPr>
            <w:tcW w:w="1092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81070" w:rsidRPr="00C60C49" w:rsidTr="00842658">
        <w:tc>
          <w:tcPr>
            <w:tcW w:w="964" w:type="dxa"/>
            <w:vMerge/>
          </w:tcPr>
          <w:p w:rsidR="00A81070" w:rsidRPr="00C60C49" w:rsidRDefault="00A81070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Copy their names</w:t>
            </w:r>
          </w:p>
        </w:tc>
        <w:tc>
          <w:tcPr>
            <w:tcW w:w="2551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Copy their names</w:t>
            </w:r>
          </w:p>
        </w:tc>
        <w:tc>
          <w:tcPr>
            <w:tcW w:w="2410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Copy their names</w:t>
            </w:r>
          </w:p>
        </w:tc>
        <w:tc>
          <w:tcPr>
            <w:tcW w:w="2126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Copy their names</w:t>
            </w:r>
          </w:p>
        </w:tc>
        <w:tc>
          <w:tcPr>
            <w:tcW w:w="1092" w:type="dxa"/>
          </w:tcPr>
          <w:p w:rsidR="00A81070" w:rsidRPr="00C60C49" w:rsidRDefault="0043781B" w:rsidP="00282BA7">
            <w:pPr>
              <w:spacing w:after="0" w:line="240" w:lineRule="auto"/>
            </w:pPr>
            <w:r>
              <w:t>Revision</w:t>
            </w:r>
            <w:r w:rsidR="00A81070">
              <w:t xml:space="preserve"> </w:t>
            </w:r>
          </w:p>
        </w:tc>
      </w:tr>
      <w:tr w:rsidR="00A81070" w:rsidRPr="00C60C49" w:rsidTr="00842658">
        <w:tc>
          <w:tcPr>
            <w:tcW w:w="964" w:type="dxa"/>
            <w:vMerge w:val="restart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10.</w:t>
            </w: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Story telling</w:t>
            </w:r>
          </w:p>
        </w:tc>
        <w:tc>
          <w:tcPr>
            <w:tcW w:w="2268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2551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2410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2126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1092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Revision</w:t>
            </w:r>
          </w:p>
        </w:tc>
      </w:tr>
      <w:tr w:rsidR="00A81070" w:rsidRPr="00C60C49" w:rsidTr="00842658">
        <w:tc>
          <w:tcPr>
            <w:tcW w:w="964" w:type="dxa"/>
            <w:vMerge/>
          </w:tcPr>
          <w:p w:rsidR="00A81070" w:rsidRPr="00C60C49" w:rsidRDefault="00A81070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Word</w:t>
            </w:r>
          </w:p>
        </w:tc>
        <w:tc>
          <w:tcPr>
            <w:tcW w:w="2268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 Use k</w:t>
            </w:r>
            <w:r w:rsidR="0075037D">
              <w:t>nown words to communicate ideas</w:t>
            </w:r>
          </w:p>
        </w:tc>
        <w:tc>
          <w:tcPr>
            <w:tcW w:w="2551" w:type="dxa"/>
          </w:tcPr>
          <w:p w:rsidR="00A81070" w:rsidRPr="00C60C49" w:rsidRDefault="00C876BC" w:rsidP="00282BA7">
            <w:pPr>
              <w:spacing w:after="0" w:line="240" w:lineRule="auto"/>
            </w:pPr>
            <w:r>
              <w:t xml:space="preserve"> Use </w:t>
            </w:r>
            <w:r w:rsidR="00B63E6B">
              <w:t>k</w:t>
            </w:r>
            <w:r w:rsidR="0075037D">
              <w:t>nown words to communicate ideas</w:t>
            </w:r>
          </w:p>
        </w:tc>
        <w:tc>
          <w:tcPr>
            <w:tcW w:w="2410" w:type="dxa"/>
          </w:tcPr>
          <w:p w:rsidR="00A81070" w:rsidRPr="00C60C49" w:rsidRDefault="00C876BC" w:rsidP="00282BA7">
            <w:pPr>
              <w:spacing w:after="0" w:line="240" w:lineRule="auto"/>
            </w:pPr>
            <w:r>
              <w:t xml:space="preserve"> Use </w:t>
            </w:r>
            <w:r w:rsidR="00B63E6B">
              <w:t>k</w:t>
            </w:r>
            <w:r w:rsidR="0075037D">
              <w:t>nown words to communicate ideas</w:t>
            </w:r>
          </w:p>
        </w:tc>
        <w:tc>
          <w:tcPr>
            <w:tcW w:w="2126" w:type="dxa"/>
          </w:tcPr>
          <w:p w:rsidR="00A81070" w:rsidRPr="00C60C49" w:rsidRDefault="00C876BC" w:rsidP="00282BA7">
            <w:pPr>
              <w:spacing w:after="0" w:line="240" w:lineRule="auto"/>
            </w:pPr>
            <w:r>
              <w:t xml:space="preserve">Use </w:t>
            </w:r>
            <w:r w:rsidR="00B63E6B">
              <w:t>k</w:t>
            </w:r>
            <w:r w:rsidR="0075037D">
              <w:t>nown words to communicate ideas</w:t>
            </w:r>
          </w:p>
        </w:tc>
        <w:tc>
          <w:tcPr>
            <w:tcW w:w="1092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81070" w:rsidRPr="00C60C49" w:rsidTr="00842658">
        <w:tc>
          <w:tcPr>
            <w:tcW w:w="964" w:type="dxa"/>
            <w:vMerge/>
          </w:tcPr>
          <w:p w:rsidR="00A81070" w:rsidRPr="00C60C49" w:rsidRDefault="00A81070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 xml:space="preserve">Tracing   </w:t>
            </w:r>
          </w:p>
        </w:tc>
        <w:tc>
          <w:tcPr>
            <w:tcW w:w="2268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2551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2410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2126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1092" w:type="dxa"/>
          </w:tcPr>
          <w:p w:rsidR="00A81070" w:rsidRPr="00C60C49" w:rsidRDefault="0043781B" w:rsidP="00282BA7">
            <w:pPr>
              <w:spacing w:after="0" w:line="240" w:lineRule="auto"/>
            </w:pPr>
            <w:r>
              <w:t>Revision</w:t>
            </w:r>
            <w:r w:rsidR="00A81070">
              <w:t xml:space="preserve">  </w:t>
            </w:r>
          </w:p>
        </w:tc>
      </w:tr>
      <w:tr w:rsidR="00A81070" w:rsidRPr="00C60C49" w:rsidTr="00842658">
        <w:tc>
          <w:tcPr>
            <w:tcW w:w="964" w:type="dxa"/>
            <w:vMerge w:val="restart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11.</w:t>
            </w: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Rhymes</w:t>
            </w:r>
          </w:p>
        </w:tc>
        <w:tc>
          <w:tcPr>
            <w:tcW w:w="2268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Rhymes</w:t>
            </w:r>
          </w:p>
        </w:tc>
        <w:tc>
          <w:tcPr>
            <w:tcW w:w="2551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Rhymes</w:t>
            </w:r>
          </w:p>
        </w:tc>
        <w:tc>
          <w:tcPr>
            <w:tcW w:w="2410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Rhymes</w:t>
            </w:r>
          </w:p>
        </w:tc>
        <w:tc>
          <w:tcPr>
            <w:tcW w:w="2126" w:type="dxa"/>
          </w:tcPr>
          <w:p w:rsidR="00A81070" w:rsidRPr="00C60C49" w:rsidRDefault="00D31E75" w:rsidP="00282BA7">
            <w:pPr>
              <w:spacing w:after="0" w:line="240" w:lineRule="auto"/>
            </w:pPr>
            <w:r>
              <w:t>Rhymes</w:t>
            </w:r>
          </w:p>
        </w:tc>
        <w:tc>
          <w:tcPr>
            <w:tcW w:w="1092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Revision</w:t>
            </w:r>
          </w:p>
        </w:tc>
      </w:tr>
      <w:tr w:rsidR="00A81070" w:rsidRPr="00C60C49" w:rsidTr="00842658">
        <w:tc>
          <w:tcPr>
            <w:tcW w:w="964" w:type="dxa"/>
            <w:vMerge/>
          </w:tcPr>
          <w:p w:rsidR="00A81070" w:rsidRPr="00C60C49" w:rsidRDefault="00A81070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Words</w:t>
            </w:r>
          </w:p>
        </w:tc>
        <w:tc>
          <w:tcPr>
            <w:tcW w:w="2268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 Use k</w:t>
            </w:r>
            <w:r w:rsidR="009E77F8">
              <w:t>nown words to communicate ideas</w:t>
            </w:r>
          </w:p>
        </w:tc>
        <w:tc>
          <w:tcPr>
            <w:tcW w:w="2551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 Use k</w:t>
            </w:r>
            <w:r w:rsidR="009E77F8">
              <w:t>nown words to communicate ideas</w:t>
            </w:r>
          </w:p>
        </w:tc>
        <w:tc>
          <w:tcPr>
            <w:tcW w:w="2410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   Use k</w:t>
            </w:r>
            <w:r w:rsidR="009E77F8">
              <w:t>nown words to communicate ideas</w:t>
            </w:r>
          </w:p>
        </w:tc>
        <w:tc>
          <w:tcPr>
            <w:tcW w:w="2126" w:type="dxa"/>
          </w:tcPr>
          <w:p w:rsidR="00A81070" w:rsidRPr="00C60C49" w:rsidRDefault="00B63E6B" w:rsidP="00282BA7">
            <w:pPr>
              <w:spacing w:after="0" w:line="240" w:lineRule="auto"/>
            </w:pPr>
            <w:r>
              <w:t xml:space="preserve"> Use k</w:t>
            </w:r>
            <w:r w:rsidR="009E77F8">
              <w:t>nown words to communicate ideas</w:t>
            </w:r>
          </w:p>
        </w:tc>
        <w:tc>
          <w:tcPr>
            <w:tcW w:w="1092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Revision</w:t>
            </w:r>
          </w:p>
        </w:tc>
      </w:tr>
      <w:tr w:rsidR="00A81070" w:rsidRPr="00C60C49" w:rsidTr="00842658">
        <w:tc>
          <w:tcPr>
            <w:tcW w:w="964" w:type="dxa"/>
            <w:vMerge/>
          </w:tcPr>
          <w:p w:rsidR="00A81070" w:rsidRPr="00C60C49" w:rsidRDefault="00A81070" w:rsidP="00282BA7">
            <w:pPr>
              <w:spacing w:after="0" w:line="240" w:lineRule="auto"/>
            </w:pP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 xml:space="preserve">Tracing   </w:t>
            </w:r>
          </w:p>
        </w:tc>
        <w:tc>
          <w:tcPr>
            <w:tcW w:w="2268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2551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2410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2126" w:type="dxa"/>
          </w:tcPr>
          <w:p w:rsidR="00A81070" w:rsidRPr="00C60C49" w:rsidRDefault="002011C3" w:rsidP="00282BA7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1092" w:type="dxa"/>
          </w:tcPr>
          <w:p w:rsidR="00A81070" w:rsidRPr="00C60C49" w:rsidRDefault="0043781B" w:rsidP="00282BA7">
            <w:pPr>
              <w:spacing w:after="0" w:line="240" w:lineRule="auto"/>
            </w:pPr>
            <w:r>
              <w:t>Revision</w:t>
            </w:r>
            <w:r w:rsidR="00A81070">
              <w:t xml:space="preserve">  </w:t>
            </w:r>
          </w:p>
        </w:tc>
      </w:tr>
      <w:tr w:rsidR="00A81070" w:rsidRPr="00C60C49" w:rsidTr="00842658">
        <w:tc>
          <w:tcPr>
            <w:tcW w:w="964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12</w:t>
            </w:r>
          </w:p>
        </w:tc>
        <w:tc>
          <w:tcPr>
            <w:tcW w:w="1505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1576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2268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2551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2410" w:type="dxa"/>
          </w:tcPr>
          <w:p w:rsidR="00A81070" w:rsidRPr="00C60C49" w:rsidRDefault="00A81070" w:rsidP="00282BA7">
            <w:pPr>
              <w:spacing w:after="0" w:line="240" w:lineRule="auto"/>
            </w:pPr>
            <w:r>
              <w:t>Revision</w:t>
            </w:r>
          </w:p>
        </w:tc>
        <w:tc>
          <w:tcPr>
            <w:tcW w:w="2126" w:type="dxa"/>
          </w:tcPr>
          <w:p w:rsidR="00A81070" w:rsidRPr="00C60C49" w:rsidRDefault="00A81070" w:rsidP="00282BA7">
            <w:pPr>
              <w:spacing w:after="0" w:line="240" w:lineRule="auto"/>
            </w:pPr>
          </w:p>
        </w:tc>
        <w:tc>
          <w:tcPr>
            <w:tcW w:w="1092" w:type="dxa"/>
          </w:tcPr>
          <w:p w:rsidR="00A81070" w:rsidRPr="00C60C49" w:rsidRDefault="00A81070" w:rsidP="00282BA7">
            <w:pPr>
              <w:spacing w:after="0" w:line="240" w:lineRule="auto"/>
            </w:pPr>
          </w:p>
        </w:tc>
      </w:tr>
    </w:tbl>
    <w:p w:rsidR="002069C4" w:rsidRDefault="002069C4"/>
    <w:p w:rsidR="002069C4" w:rsidRDefault="002069C4"/>
    <w:p w:rsidR="002069C4" w:rsidRDefault="002069C4"/>
    <w:p w:rsidR="002069C4" w:rsidRDefault="002069C4"/>
    <w:p w:rsidR="002069C4" w:rsidRDefault="002069C4"/>
    <w:p w:rsidR="002069C4" w:rsidRDefault="002069C4"/>
    <w:p w:rsidR="002069C4" w:rsidRDefault="002069C4"/>
    <w:p w:rsidR="001A5962" w:rsidRPr="003B6D6D" w:rsidRDefault="002263F9" w:rsidP="001A596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TERM 3</w:t>
      </w:r>
      <w:r w:rsidR="001A5962" w:rsidRPr="003B6D6D">
        <w:rPr>
          <w:b/>
          <w:sz w:val="28"/>
          <w:szCs w:val="28"/>
        </w:rPr>
        <w:t xml:space="preserve"> WEEKLY </w:t>
      </w:r>
      <w:proofErr w:type="gramStart"/>
      <w:r w:rsidR="001A5962" w:rsidRPr="003B6D6D">
        <w:rPr>
          <w:b/>
          <w:sz w:val="28"/>
          <w:szCs w:val="28"/>
        </w:rPr>
        <w:t>SCHEDULE</w:t>
      </w:r>
      <w:proofErr w:type="gramEnd"/>
      <w:r w:rsidR="001A5962" w:rsidRPr="003B6D6D">
        <w:rPr>
          <w:b/>
          <w:sz w:val="28"/>
          <w:szCs w:val="28"/>
        </w:rPr>
        <w:t xml:space="preserve"> FOR LEVEL 5 TO 6</w:t>
      </w:r>
    </w:p>
    <w:tbl>
      <w:tblPr>
        <w:tblW w:w="14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3"/>
        <w:gridCol w:w="1502"/>
        <w:gridCol w:w="1636"/>
        <w:gridCol w:w="2255"/>
        <w:gridCol w:w="2534"/>
        <w:gridCol w:w="2396"/>
        <w:gridCol w:w="2114"/>
        <w:gridCol w:w="992"/>
      </w:tblGrid>
      <w:tr w:rsidR="001C1DB8" w:rsidRPr="00C60C49" w:rsidTr="001C1DB8">
        <w:trPr>
          <w:tblHeader/>
        </w:trPr>
        <w:tc>
          <w:tcPr>
            <w:tcW w:w="964" w:type="dxa"/>
          </w:tcPr>
          <w:p w:rsidR="001A5962" w:rsidRPr="004A593B" w:rsidRDefault="001A5962" w:rsidP="0060527B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WEEKS</w:t>
            </w:r>
          </w:p>
        </w:tc>
        <w:tc>
          <w:tcPr>
            <w:tcW w:w="1505" w:type="dxa"/>
          </w:tcPr>
          <w:p w:rsidR="001A5962" w:rsidRPr="004A593B" w:rsidRDefault="001A5962" w:rsidP="0060527B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Component</w:t>
            </w:r>
          </w:p>
        </w:tc>
        <w:tc>
          <w:tcPr>
            <w:tcW w:w="1576" w:type="dxa"/>
          </w:tcPr>
          <w:p w:rsidR="001A5962" w:rsidRPr="004A593B" w:rsidRDefault="001A5962" w:rsidP="0060527B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Day/ Topic</w:t>
            </w:r>
          </w:p>
        </w:tc>
        <w:tc>
          <w:tcPr>
            <w:tcW w:w="2268" w:type="dxa"/>
          </w:tcPr>
          <w:p w:rsidR="001A5962" w:rsidRPr="004A593B" w:rsidRDefault="001A5962" w:rsidP="0060527B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Monday</w:t>
            </w:r>
          </w:p>
        </w:tc>
        <w:tc>
          <w:tcPr>
            <w:tcW w:w="2551" w:type="dxa"/>
          </w:tcPr>
          <w:p w:rsidR="001A5962" w:rsidRPr="004A593B" w:rsidRDefault="001A5962" w:rsidP="0060527B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Tuesday</w:t>
            </w:r>
          </w:p>
        </w:tc>
        <w:tc>
          <w:tcPr>
            <w:tcW w:w="2410" w:type="dxa"/>
          </w:tcPr>
          <w:p w:rsidR="001A5962" w:rsidRPr="004A593B" w:rsidRDefault="001A5962" w:rsidP="0060527B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Wednesday</w:t>
            </w:r>
          </w:p>
        </w:tc>
        <w:tc>
          <w:tcPr>
            <w:tcW w:w="2126" w:type="dxa"/>
          </w:tcPr>
          <w:p w:rsidR="001A5962" w:rsidRPr="004A593B" w:rsidRDefault="001A5962" w:rsidP="0060527B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Thursday</w:t>
            </w:r>
          </w:p>
        </w:tc>
        <w:tc>
          <w:tcPr>
            <w:tcW w:w="992" w:type="dxa"/>
          </w:tcPr>
          <w:p w:rsidR="001A5962" w:rsidRPr="004A593B" w:rsidRDefault="001A5962" w:rsidP="0060527B">
            <w:pPr>
              <w:spacing w:after="0" w:line="240" w:lineRule="auto"/>
              <w:rPr>
                <w:b/>
              </w:rPr>
            </w:pPr>
            <w:r w:rsidRPr="004A593B">
              <w:rPr>
                <w:b/>
              </w:rPr>
              <w:t>Friday</w:t>
            </w: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1.</w:t>
            </w: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Stories</w:t>
            </w:r>
          </w:p>
        </w:tc>
        <w:tc>
          <w:tcPr>
            <w:tcW w:w="2268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2551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2410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2126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992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1A5962" w:rsidRPr="00C60C49" w:rsidRDefault="001A5962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551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410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126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992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1A5962" w:rsidRPr="00C60C49" w:rsidRDefault="001A5962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Hand writing</w:t>
            </w:r>
          </w:p>
        </w:tc>
        <w:tc>
          <w:tcPr>
            <w:tcW w:w="2268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Trace letters</w:t>
            </w:r>
          </w:p>
        </w:tc>
        <w:tc>
          <w:tcPr>
            <w:tcW w:w="2551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Trace letters</w:t>
            </w:r>
          </w:p>
        </w:tc>
        <w:tc>
          <w:tcPr>
            <w:tcW w:w="2410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Trace letters</w:t>
            </w:r>
          </w:p>
        </w:tc>
        <w:tc>
          <w:tcPr>
            <w:tcW w:w="2126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Trace letters</w:t>
            </w:r>
          </w:p>
        </w:tc>
        <w:tc>
          <w:tcPr>
            <w:tcW w:w="992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2.</w:t>
            </w: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1A5962" w:rsidRPr="00C60C49" w:rsidRDefault="000D01D0" w:rsidP="0025439E">
            <w:pPr>
              <w:tabs>
                <w:tab w:val="left" w:pos="1050"/>
              </w:tabs>
              <w:spacing w:after="0" w:line="240" w:lineRule="auto"/>
            </w:pPr>
            <w:r>
              <w:t>Stories</w:t>
            </w:r>
            <w:r w:rsidR="009D392C">
              <w:tab/>
            </w:r>
          </w:p>
        </w:tc>
        <w:tc>
          <w:tcPr>
            <w:tcW w:w="2268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2551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2410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2126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Listening to stories</w:t>
            </w:r>
          </w:p>
        </w:tc>
        <w:tc>
          <w:tcPr>
            <w:tcW w:w="992" w:type="dxa"/>
          </w:tcPr>
          <w:p w:rsidR="001A5962" w:rsidRPr="00C60C49" w:rsidRDefault="0043781B" w:rsidP="0060527B">
            <w:pPr>
              <w:spacing w:after="0" w:line="240" w:lineRule="auto"/>
            </w:pPr>
            <w:r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1A5962" w:rsidRPr="00C60C49" w:rsidRDefault="001A5962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1A5962" w:rsidRPr="00C60C49" w:rsidRDefault="0095775A" w:rsidP="0064635D">
            <w:pPr>
              <w:tabs>
                <w:tab w:val="right" w:pos="2052"/>
              </w:tabs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551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410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2126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initial sounds in words</w:t>
            </w:r>
          </w:p>
        </w:tc>
        <w:tc>
          <w:tcPr>
            <w:tcW w:w="992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1A5962" w:rsidRPr="00C60C49" w:rsidRDefault="001A5962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1A5962" w:rsidRPr="00C60C49" w:rsidRDefault="001A5962" w:rsidP="0060527B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2551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2410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2126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992" w:type="dxa"/>
          </w:tcPr>
          <w:p w:rsidR="001A5962" w:rsidRPr="00C60C49" w:rsidRDefault="001A5962" w:rsidP="0060527B">
            <w:pPr>
              <w:spacing w:after="0" w:line="240" w:lineRule="auto"/>
            </w:pPr>
            <w:r>
              <w:t>Revision</w:t>
            </w: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3.</w:t>
            </w: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Stories</w:t>
            </w:r>
          </w:p>
        </w:tc>
        <w:tc>
          <w:tcPr>
            <w:tcW w:w="2268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Retell short stories</w:t>
            </w:r>
          </w:p>
        </w:tc>
        <w:tc>
          <w:tcPr>
            <w:tcW w:w="2551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Retell short stories</w:t>
            </w:r>
          </w:p>
        </w:tc>
        <w:tc>
          <w:tcPr>
            <w:tcW w:w="2410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Retell short stories</w:t>
            </w:r>
          </w:p>
        </w:tc>
        <w:tc>
          <w:tcPr>
            <w:tcW w:w="2126" w:type="dxa"/>
          </w:tcPr>
          <w:p w:rsidR="001A5962" w:rsidRPr="00C60C49" w:rsidRDefault="000D01D0" w:rsidP="0060527B">
            <w:pPr>
              <w:spacing w:after="0" w:line="240" w:lineRule="auto"/>
            </w:pPr>
            <w:r>
              <w:t>Retell short stories</w:t>
            </w:r>
          </w:p>
        </w:tc>
        <w:tc>
          <w:tcPr>
            <w:tcW w:w="992" w:type="dxa"/>
          </w:tcPr>
          <w:p w:rsidR="001A5962" w:rsidRPr="00C60C49" w:rsidRDefault="001A5962" w:rsidP="0060527B">
            <w:pPr>
              <w:spacing w:after="0" w:line="240" w:lineRule="auto"/>
            </w:pPr>
            <w:r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1A5962" w:rsidRPr="00C60C49" w:rsidRDefault="001A5962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551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410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126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992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1A5962" w:rsidRPr="00C60C49" w:rsidRDefault="001A5962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1A5962" w:rsidRPr="00C60C49" w:rsidRDefault="001A5962" w:rsidP="0060527B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Trace numbers</w:t>
            </w:r>
          </w:p>
        </w:tc>
        <w:tc>
          <w:tcPr>
            <w:tcW w:w="2551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Trace numbers</w:t>
            </w:r>
          </w:p>
        </w:tc>
        <w:tc>
          <w:tcPr>
            <w:tcW w:w="2410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Trace numbers</w:t>
            </w:r>
          </w:p>
        </w:tc>
        <w:tc>
          <w:tcPr>
            <w:tcW w:w="2126" w:type="dxa"/>
          </w:tcPr>
          <w:p w:rsidR="001A5962" w:rsidRPr="00C60C49" w:rsidRDefault="001467F3" w:rsidP="0060527B">
            <w:pPr>
              <w:spacing w:after="0" w:line="240" w:lineRule="auto"/>
            </w:pPr>
            <w:r>
              <w:t>Trace numbers</w:t>
            </w:r>
          </w:p>
        </w:tc>
        <w:tc>
          <w:tcPr>
            <w:tcW w:w="992" w:type="dxa"/>
          </w:tcPr>
          <w:p w:rsidR="001A5962" w:rsidRDefault="001A5962" w:rsidP="0060527B">
            <w:pPr>
              <w:spacing w:after="0" w:line="240" w:lineRule="auto"/>
            </w:pPr>
            <w:r w:rsidRPr="00C60C49">
              <w:t>Revision</w:t>
            </w:r>
          </w:p>
          <w:p w:rsidR="001A5962" w:rsidRPr="00C60C49" w:rsidRDefault="001A5962" w:rsidP="0060527B">
            <w:pPr>
              <w:spacing w:after="0" w:line="240" w:lineRule="auto"/>
            </w:pP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4.</w:t>
            </w:r>
          </w:p>
        </w:tc>
        <w:tc>
          <w:tcPr>
            <w:tcW w:w="1505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1A5962" w:rsidRPr="00C60C49" w:rsidRDefault="009D392C" w:rsidP="0060527B">
            <w:pPr>
              <w:spacing w:after="0" w:line="240" w:lineRule="auto"/>
            </w:pPr>
            <w:r>
              <w:t>Drama</w:t>
            </w:r>
          </w:p>
        </w:tc>
        <w:tc>
          <w:tcPr>
            <w:tcW w:w="2268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 xml:space="preserve"> D</w:t>
            </w:r>
            <w:r w:rsidR="009D392C">
              <w:t>ramatize short stories</w:t>
            </w:r>
          </w:p>
        </w:tc>
        <w:tc>
          <w:tcPr>
            <w:tcW w:w="2551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D</w:t>
            </w:r>
            <w:r w:rsidR="009D392C">
              <w:t>ramatize short stories</w:t>
            </w:r>
          </w:p>
        </w:tc>
        <w:tc>
          <w:tcPr>
            <w:tcW w:w="2410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D</w:t>
            </w:r>
            <w:r w:rsidR="009D392C">
              <w:t>ramatize short stories</w:t>
            </w:r>
          </w:p>
        </w:tc>
        <w:tc>
          <w:tcPr>
            <w:tcW w:w="2126" w:type="dxa"/>
          </w:tcPr>
          <w:p w:rsidR="001A5962" w:rsidRPr="00C60C49" w:rsidRDefault="0095775A" w:rsidP="0060527B">
            <w:pPr>
              <w:spacing w:after="0" w:line="240" w:lineRule="auto"/>
            </w:pPr>
            <w:r>
              <w:t>D</w:t>
            </w:r>
            <w:r w:rsidR="009D392C">
              <w:t>ramatize short stories</w:t>
            </w:r>
          </w:p>
        </w:tc>
        <w:tc>
          <w:tcPr>
            <w:tcW w:w="992" w:type="dxa"/>
          </w:tcPr>
          <w:p w:rsidR="001A5962" w:rsidRPr="00C60C49" w:rsidRDefault="001A5962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 xml:space="preserve">Sounds </w:t>
            </w:r>
          </w:p>
        </w:tc>
        <w:tc>
          <w:tcPr>
            <w:tcW w:w="2268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551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410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2126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Recognise final sounds in words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551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410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126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5.</w:t>
            </w: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Descriptions</w:t>
            </w:r>
          </w:p>
        </w:tc>
        <w:tc>
          <w:tcPr>
            <w:tcW w:w="2268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Describe places</w:t>
            </w:r>
          </w:p>
        </w:tc>
        <w:tc>
          <w:tcPr>
            <w:tcW w:w="2551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Describe places</w:t>
            </w:r>
          </w:p>
        </w:tc>
        <w:tc>
          <w:tcPr>
            <w:tcW w:w="2410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Describe places</w:t>
            </w:r>
          </w:p>
        </w:tc>
        <w:tc>
          <w:tcPr>
            <w:tcW w:w="212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Describe places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Pictures</w:t>
            </w:r>
          </w:p>
        </w:tc>
        <w:tc>
          <w:tcPr>
            <w:tcW w:w="2268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Interpret pictures</w:t>
            </w:r>
          </w:p>
        </w:tc>
        <w:tc>
          <w:tcPr>
            <w:tcW w:w="2551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Interpret pictures</w:t>
            </w:r>
          </w:p>
        </w:tc>
        <w:tc>
          <w:tcPr>
            <w:tcW w:w="2410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Interpret pictures</w:t>
            </w:r>
          </w:p>
        </w:tc>
        <w:tc>
          <w:tcPr>
            <w:tcW w:w="2126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Interpret pictures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551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410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numbers</w:t>
            </w:r>
          </w:p>
        </w:tc>
        <w:tc>
          <w:tcPr>
            <w:tcW w:w="2126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 numbers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6.</w:t>
            </w: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Description</w:t>
            </w:r>
          </w:p>
        </w:tc>
        <w:tc>
          <w:tcPr>
            <w:tcW w:w="2268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Describing  people</w:t>
            </w:r>
          </w:p>
        </w:tc>
        <w:tc>
          <w:tcPr>
            <w:tcW w:w="2551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Describing people</w:t>
            </w:r>
          </w:p>
        </w:tc>
        <w:tc>
          <w:tcPr>
            <w:tcW w:w="2410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Describing people</w:t>
            </w:r>
          </w:p>
        </w:tc>
        <w:tc>
          <w:tcPr>
            <w:tcW w:w="212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Describing people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Pictures</w:t>
            </w:r>
          </w:p>
        </w:tc>
        <w:tc>
          <w:tcPr>
            <w:tcW w:w="2268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Interpret pictures</w:t>
            </w:r>
          </w:p>
        </w:tc>
        <w:tc>
          <w:tcPr>
            <w:tcW w:w="2551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Interpret pictures</w:t>
            </w:r>
          </w:p>
        </w:tc>
        <w:tc>
          <w:tcPr>
            <w:tcW w:w="2410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Interpret pictures</w:t>
            </w:r>
          </w:p>
        </w:tc>
        <w:tc>
          <w:tcPr>
            <w:tcW w:w="2126" w:type="dxa"/>
          </w:tcPr>
          <w:p w:rsidR="007D7120" w:rsidRPr="00C60C49" w:rsidRDefault="007D7120" w:rsidP="00422E0A">
            <w:pPr>
              <w:spacing w:after="0" w:line="240" w:lineRule="auto"/>
            </w:pPr>
            <w:r>
              <w:t>Interpret pictures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2551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2410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2126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Trace patterns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</w:p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  <w:p w:rsidR="007D7120" w:rsidRPr="00C60C49" w:rsidRDefault="007D7120" w:rsidP="0060527B">
            <w:pPr>
              <w:spacing w:after="0" w:line="240" w:lineRule="auto"/>
            </w:pPr>
          </w:p>
          <w:p w:rsidR="007D7120" w:rsidRPr="00C60C49" w:rsidRDefault="007D7120" w:rsidP="0060527B">
            <w:pPr>
              <w:spacing w:after="0" w:line="240" w:lineRule="auto"/>
            </w:pPr>
          </w:p>
        </w:tc>
      </w:tr>
      <w:tr w:rsidR="007D7120" w:rsidRPr="00C60C49" w:rsidTr="001C1DB8">
        <w:trPr>
          <w:trHeight w:val="386"/>
        </w:trPr>
        <w:tc>
          <w:tcPr>
            <w:tcW w:w="964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7.</w:t>
            </w:r>
          </w:p>
        </w:tc>
        <w:tc>
          <w:tcPr>
            <w:tcW w:w="13428" w:type="dxa"/>
            <w:gridSpan w:val="7"/>
          </w:tcPr>
          <w:p w:rsidR="007D7120" w:rsidRPr="00254E2C" w:rsidRDefault="002B4CE3" w:rsidP="0060527B">
            <w:pPr>
              <w:jc w:val="center"/>
              <w:rPr>
                <w:b/>
              </w:rPr>
            </w:pPr>
            <w:r>
              <w:rPr>
                <w:b/>
              </w:rPr>
              <w:t>MID- TERM BREAK</w:t>
            </w:r>
          </w:p>
        </w:tc>
      </w:tr>
      <w:tr w:rsidR="001C1DB8" w:rsidRPr="00C60C49" w:rsidTr="001C1DB8">
        <w:tc>
          <w:tcPr>
            <w:tcW w:w="964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8.</w:t>
            </w: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Listening and Speaking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Description</w:t>
            </w:r>
          </w:p>
        </w:tc>
        <w:tc>
          <w:tcPr>
            <w:tcW w:w="2268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Describe pictures</w:t>
            </w:r>
          </w:p>
        </w:tc>
        <w:tc>
          <w:tcPr>
            <w:tcW w:w="2551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Describe pictures</w:t>
            </w:r>
          </w:p>
        </w:tc>
        <w:tc>
          <w:tcPr>
            <w:tcW w:w="2410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Describe pictures</w:t>
            </w:r>
          </w:p>
        </w:tc>
        <w:tc>
          <w:tcPr>
            <w:tcW w:w="212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Describe pictures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Words</w:t>
            </w:r>
          </w:p>
        </w:tc>
        <w:tc>
          <w:tcPr>
            <w:tcW w:w="2268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Segment words into syllables</w:t>
            </w:r>
          </w:p>
        </w:tc>
        <w:tc>
          <w:tcPr>
            <w:tcW w:w="2551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Segment words into syllables</w:t>
            </w:r>
          </w:p>
        </w:tc>
        <w:tc>
          <w:tcPr>
            <w:tcW w:w="2410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Segment words into syllables</w:t>
            </w:r>
          </w:p>
        </w:tc>
        <w:tc>
          <w:tcPr>
            <w:tcW w:w="2126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Segment words into syllables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Handwriting</w:t>
            </w:r>
          </w:p>
        </w:tc>
        <w:tc>
          <w:tcPr>
            <w:tcW w:w="2268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patterns</w:t>
            </w:r>
          </w:p>
        </w:tc>
        <w:tc>
          <w:tcPr>
            <w:tcW w:w="2551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patterns</w:t>
            </w:r>
          </w:p>
        </w:tc>
        <w:tc>
          <w:tcPr>
            <w:tcW w:w="2410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patterns</w:t>
            </w:r>
          </w:p>
        </w:tc>
        <w:tc>
          <w:tcPr>
            <w:tcW w:w="2126" w:type="dxa"/>
          </w:tcPr>
          <w:p w:rsidR="007D7120" w:rsidRPr="00C60C49" w:rsidRDefault="001467F3" w:rsidP="0060527B">
            <w:pPr>
              <w:spacing w:after="0" w:line="240" w:lineRule="auto"/>
            </w:pPr>
            <w:r>
              <w:t>Copy letters</w:t>
            </w:r>
          </w:p>
        </w:tc>
        <w:tc>
          <w:tcPr>
            <w:tcW w:w="992" w:type="dxa"/>
          </w:tcPr>
          <w:p w:rsidR="007D7120" w:rsidRPr="00C60C49" w:rsidRDefault="0043781B" w:rsidP="0060527B">
            <w:pPr>
              <w:spacing w:after="0" w:line="240" w:lineRule="auto"/>
            </w:pPr>
            <w:r>
              <w:t>Revision</w:t>
            </w:r>
            <w:r w:rsidR="007D7120">
              <w:t xml:space="preserve"> </w:t>
            </w: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9.</w:t>
            </w: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Messages</w:t>
            </w:r>
          </w:p>
        </w:tc>
        <w:tc>
          <w:tcPr>
            <w:tcW w:w="2268" w:type="dxa"/>
          </w:tcPr>
          <w:p w:rsidR="007D7120" w:rsidRPr="00C60C49" w:rsidRDefault="007D7120" w:rsidP="00552CC0">
            <w:pPr>
              <w:spacing w:after="0" w:line="240" w:lineRule="auto"/>
            </w:pPr>
            <w:r>
              <w:t xml:space="preserve">Interpret  sign posts </w:t>
            </w:r>
          </w:p>
        </w:tc>
        <w:tc>
          <w:tcPr>
            <w:tcW w:w="2551" w:type="dxa"/>
          </w:tcPr>
          <w:p w:rsidR="007D7120" w:rsidRPr="00C60C49" w:rsidRDefault="007D7120" w:rsidP="00552CC0">
            <w:pPr>
              <w:spacing w:after="0" w:line="240" w:lineRule="auto"/>
            </w:pPr>
            <w:r>
              <w:t xml:space="preserve">Interpret  sign posts </w:t>
            </w:r>
          </w:p>
        </w:tc>
        <w:tc>
          <w:tcPr>
            <w:tcW w:w="2410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Interpret  sign posts messages</w:t>
            </w:r>
          </w:p>
        </w:tc>
        <w:tc>
          <w:tcPr>
            <w:tcW w:w="2126" w:type="dxa"/>
          </w:tcPr>
          <w:p w:rsidR="007D7120" w:rsidRPr="00C60C49" w:rsidRDefault="007D7120" w:rsidP="0060527B">
            <w:pPr>
              <w:spacing w:after="0" w:line="240" w:lineRule="auto"/>
            </w:pPr>
            <w:proofErr w:type="spellStart"/>
            <w:r>
              <w:t>Interpret</w:t>
            </w:r>
            <w:r w:rsidR="001467F3">
              <w:t>e</w:t>
            </w:r>
            <w:proofErr w:type="spellEnd"/>
            <w:r>
              <w:t xml:space="preserve"> </w:t>
            </w:r>
            <w:r w:rsidR="001467F3">
              <w:t xml:space="preserve"> </w:t>
            </w:r>
            <w:r>
              <w:t xml:space="preserve">posts 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76" w:type="dxa"/>
          </w:tcPr>
          <w:p w:rsidR="007D7120" w:rsidRDefault="007D7120" w:rsidP="0060527B">
            <w:pPr>
              <w:spacing w:after="0" w:line="240" w:lineRule="auto"/>
            </w:pPr>
          </w:p>
        </w:tc>
        <w:tc>
          <w:tcPr>
            <w:tcW w:w="2268" w:type="dxa"/>
          </w:tcPr>
          <w:p w:rsidR="007D7120" w:rsidRDefault="007D7120" w:rsidP="0060527B">
            <w:pPr>
              <w:spacing w:after="0" w:line="240" w:lineRule="auto"/>
            </w:pPr>
            <w:r>
              <w:t>Respond to messages</w:t>
            </w:r>
          </w:p>
        </w:tc>
        <w:tc>
          <w:tcPr>
            <w:tcW w:w="2551" w:type="dxa"/>
          </w:tcPr>
          <w:p w:rsidR="007D7120" w:rsidRDefault="007D7120" w:rsidP="0060527B">
            <w:pPr>
              <w:spacing w:after="0" w:line="240" w:lineRule="auto"/>
            </w:pPr>
            <w:r>
              <w:t>Respond to messages</w:t>
            </w:r>
          </w:p>
        </w:tc>
        <w:tc>
          <w:tcPr>
            <w:tcW w:w="2410" w:type="dxa"/>
          </w:tcPr>
          <w:p w:rsidR="007D7120" w:rsidRDefault="007D7120" w:rsidP="0060527B">
            <w:pPr>
              <w:spacing w:after="0" w:line="240" w:lineRule="auto"/>
            </w:pPr>
            <w:r>
              <w:t>Respond to messages</w:t>
            </w:r>
          </w:p>
        </w:tc>
        <w:tc>
          <w:tcPr>
            <w:tcW w:w="2126" w:type="dxa"/>
          </w:tcPr>
          <w:p w:rsidR="007D7120" w:rsidRDefault="007D7120" w:rsidP="0060527B">
            <w:pPr>
              <w:spacing w:after="0" w:line="240" w:lineRule="auto"/>
            </w:pPr>
            <w:r>
              <w:t>Respond to messages</w:t>
            </w:r>
          </w:p>
        </w:tc>
        <w:tc>
          <w:tcPr>
            <w:tcW w:w="992" w:type="dxa"/>
          </w:tcPr>
          <w:p w:rsidR="007D7120" w:rsidRDefault="007D7120" w:rsidP="0060527B">
            <w:pPr>
              <w:spacing w:after="0" w:line="240" w:lineRule="auto"/>
            </w:pP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Words</w:t>
            </w:r>
          </w:p>
        </w:tc>
        <w:tc>
          <w:tcPr>
            <w:tcW w:w="2268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Segment words into syllables</w:t>
            </w:r>
          </w:p>
        </w:tc>
        <w:tc>
          <w:tcPr>
            <w:tcW w:w="2551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Segment words into syllables</w:t>
            </w:r>
          </w:p>
        </w:tc>
        <w:tc>
          <w:tcPr>
            <w:tcW w:w="2410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Segment words into syllables</w:t>
            </w:r>
          </w:p>
        </w:tc>
        <w:tc>
          <w:tcPr>
            <w:tcW w:w="2126" w:type="dxa"/>
          </w:tcPr>
          <w:p w:rsidR="007D7120" w:rsidRPr="00C60C49" w:rsidRDefault="00D81BED" w:rsidP="0060527B">
            <w:pPr>
              <w:spacing w:after="0" w:line="240" w:lineRule="auto"/>
            </w:pPr>
            <w:r>
              <w:t>Segment words into syllables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Syllables</w:t>
            </w:r>
          </w:p>
        </w:tc>
        <w:tc>
          <w:tcPr>
            <w:tcW w:w="2268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551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410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126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992" w:type="dxa"/>
          </w:tcPr>
          <w:p w:rsidR="007D7120" w:rsidRPr="00C60C49" w:rsidRDefault="0043781B" w:rsidP="0060527B">
            <w:pPr>
              <w:spacing w:after="0" w:line="240" w:lineRule="auto"/>
            </w:pPr>
            <w:r>
              <w:t>Revision</w:t>
            </w:r>
            <w:r w:rsidR="007D7120">
              <w:t xml:space="preserve"> </w:t>
            </w: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10.</w:t>
            </w: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Poems</w:t>
            </w:r>
          </w:p>
        </w:tc>
        <w:tc>
          <w:tcPr>
            <w:tcW w:w="2268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Recite simple poems</w:t>
            </w:r>
          </w:p>
        </w:tc>
        <w:tc>
          <w:tcPr>
            <w:tcW w:w="2551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Recite simple poems</w:t>
            </w:r>
          </w:p>
        </w:tc>
        <w:tc>
          <w:tcPr>
            <w:tcW w:w="2410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Recite simple poems</w:t>
            </w:r>
          </w:p>
        </w:tc>
        <w:tc>
          <w:tcPr>
            <w:tcW w:w="212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Recite simple poems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Comprehension</w:t>
            </w:r>
          </w:p>
        </w:tc>
        <w:tc>
          <w:tcPr>
            <w:tcW w:w="2268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Answer oral questions based on stories</w:t>
            </w:r>
          </w:p>
        </w:tc>
        <w:tc>
          <w:tcPr>
            <w:tcW w:w="2551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Answer oral questions based on stories</w:t>
            </w:r>
          </w:p>
        </w:tc>
        <w:tc>
          <w:tcPr>
            <w:tcW w:w="2410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Answer oral questions based on stories</w:t>
            </w:r>
          </w:p>
        </w:tc>
        <w:tc>
          <w:tcPr>
            <w:tcW w:w="2126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Answer oral questions based on stories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Syllables</w:t>
            </w:r>
            <w:r w:rsidR="007D7120">
              <w:t xml:space="preserve"> </w:t>
            </w:r>
          </w:p>
        </w:tc>
        <w:tc>
          <w:tcPr>
            <w:tcW w:w="2268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551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410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126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992" w:type="dxa"/>
          </w:tcPr>
          <w:p w:rsidR="007D7120" w:rsidRPr="00C60C49" w:rsidRDefault="0043781B" w:rsidP="0060527B">
            <w:pPr>
              <w:spacing w:after="0" w:line="240" w:lineRule="auto"/>
            </w:pPr>
            <w:r>
              <w:t>Revision</w:t>
            </w:r>
            <w:r w:rsidR="007D7120">
              <w:t xml:space="preserve">  </w:t>
            </w:r>
          </w:p>
        </w:tc>
      </w:tr>
      <w:tr w:rsidR="001C1DB8" w:rsidRPr="00C60C49" w:rsidTr="001C1DB8">
        <w:tc>
          <w:tcPr>
            <w:tcW w:w="964" w:type="dxa"/>
            <w:vMerge w:val="restart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11.</w:t>
            </w: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Listening and Speaking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Tongue Twisters</w:t>
            </w:r>
          </w:p>
        </w:tc>
        <w:tc>
          <w:tcPr>
            <w:tcW w:w="2268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 xml:space="preserve">Recite simple tongue </w:t>
            </w:r>
          </w:p>
        </w:tc>
        <w:tc>
          <w:tcPr>
            <w:tcW w:w="2551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Recite simple tongue</w:t>
            </w:r>
          </w:p>
        </w:tc>
        <w:tc>
          <w:tcPr>
            <w:tcW w:w="2410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Recite simple tongue</w:t>
            </w:r>
          </w:p>
        </w:tc>
        <w:tc>
          <w:tcPr>
            <w:tcW w:w="212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Recite simple tongue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reading</w:t>
            </w:r>
          </w:p>
        </w:tc>
        <w:tc>
          <w:tcPr>
            <w:tcW w:w="1576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Comprehension</w:t>
            </w:r>
          </w:p>
        </w:tc>
        <w:tc>
          <w:tcPr>
            <w:tcW w:w="2268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Answer oral questions based on stories</w:t>
            </w:r>
          </w:p>
        </w:tc>
        <w:tc>
          <w:tcPr>
            <w:tcW w:w="2551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Answer oral questions based on stories</w:t>
            </w:r>
          </w:p>
        </w:tc>
        <w:tc>
          <w:tcPr>
            <w:tcW w:w="2410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Answer oral questions based on stories</w:t>
            </w:r>
          </w:p>
        </w:tc>
        <w:tc>
          <w:tcPr>
            <w:tcW w:w="2126" w:type="dxa"/>
          </w:tcPr>
          <w:p w:rsidR="007D7120" w:rsidRPr="00C60C49" w:rsidRDefault="001C1DB8" w:rsidP="0060527B">
            <w:pPr>
              <w:spacing w:after="0" w:line="240" w:lineRule="auto"/>
            </w:pPr>
            <w:r>
              <w:t>Answer oral questions based on stories</w:t>
            </w:r>
          </w:p>
        </w:tc>
        <w:tc>
          <w:tcPr>
            <w:tcW w:w="992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Revision</w:t>
            </w:r>
          </w:p>
        </w:tc>
      </w:tr>
      <w:tr w:rsidR="001C1DB8" w:rsidRPr="00C60C49" w:rsidTr="001C1DB8">
        <w:tc>
          <w:tcPr>
            <w:tcW w:w="964" w:type="dxa"/>
            <w:vMerge/>
          </w:tcPr>
          <w:p w:rsidR="007D7120" w:rsidRPr="00C60C49" w:rsidRDefault="007D7120" w:rsidP="0060527B">
            <w:pPr>
              <w:spacing w:after="0" w:line="240" w:lineRule="auto"/>
            </w:pP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 w:rsidRPr="00C60C49">
              <w:t>Pre- writing</w:t>
            </w:r>
          </w:p>
        </w:tc>
        <w:tc>
          <w:tcPr>
            <w:tcW w:w="1576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Syllables</w:t>
            </w:r>
          </w:p>
        </w:tc>
        <w:tc>
          <w:tcPr>
            <w:tcW w:w="2268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551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410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2126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Forming syllables</w:t>
            </w:r>
          </w:p>
        </w:tc>
        <w:tc>
          <w:tcPr>
            <w:tcW w:w="992" w:type="dxa"/>
          </w:tcPr>
          <w:p w:rsidR="007D7120" w:rsidRPr="00C60C49" w:rsidRDefault="00CB4D74" w:rsidP="0060527B">
            <w:pPr>
              <w:spacing w:after="0" w:line="240" w:lineRule="auto"/>
            </w:pPr>
            <w:r>
              <w:t>Revision</w:t>
            </w:r>
            <w:r w:rsidR="007D7120">
              <w:t xml:space="preserve">  </w:t>
            </w:r>
          </w:p>
        </w:tc>
      </w:tr>
      <w:tr w:rsidR="001C1DB8" w:rsidRPr="00C60C49" w:rsidTr="001C1DB8">
        <w:tc>
          <w:tcPr>
            <w:tcW w:w="964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12</w:t>
            </w:r>
          </w:p>
        </w:tc>
        <w:tc>
          <w:tcPr>
            <w:tcW w:w="1505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Revision</w:t>
            </w:r>
          </w:p>
        </w:tc>
        <w:tc>
          <w:tcPr>
            <w:tcW w:w="1576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Revision</w:t>
            </w:r>
          </w:p>
        </w:tc>
        <w:tc>
          <w:tcPr>
            <w:tcW w:w="2268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Revision</w:t>
            </w:r>
          </w:p>
        </w:tc>
        <w:tc>
          <w:tcPr>
            <w:tcW w:w="2551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Revision</w:t>
            </w:r>
          </w:p>
        </w:tc>
        <w:tc>
          <w:tcPr>
            <w:tcW w:w="2410" w:type="dxa"/>
          </w:tcPr>
          <w:p w:rsidR="007D7120" w:rsidRPr="00C60C49" w:rsidRDefault="007D7120" w:rsidP="0060527B">
            <w:pPr>
              <w:spacing w:after="0" w:line="240" w:lineRule="auto"/>
            </w:pPr>
            <w:r>
              <w:t>Revision</w:t>
            </w:r>
          </w:p>
        </w:tc>
        <w:tc>
          <w:tcPr>
            <w:tcW w:w="2126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Revision</w:t>
            </w:r>
          </w:p>
        </w:tc>
        <w:tc>
          <w:tcPr>
            <w:tcW w:w="992" w:type="dxa"/>
          </w:tcPr>
          <w:p w:rsidR="007D7120" w:rsidRPr="00C60C49" w:rsidRDefault="00B93F01" w:rsidP="0060527B">
            <w:pPr>
              <w:spacing w:after="0" w:line="240" w:lineRule="auto"/>
            </w:pPr>
            <w:r>
              <w:t>Revision</w:t>
            </w:r>
          </w:p>
        </w:tc>
      </w:tr>
    </w:tbl>
    <w:p w:rsidR="001A5962" w:rsidRDefault="001A5962" w:rsidP="001A5962"/>
    <w:p w:rsidR="001A5962" w:rsidRDefault="001A5962" w:rsidP="001A5962"/>
    <w:p w:rsidR="001A5962" w:rsidRDefault="001A5962" w:rsidP="001A5962"/>
    <w:p w:rsidR="001A5962" w:rsidRDefault="001A5962" w:rsidP="001A5962"/>
    <w:p w:rsidR="001A5962" w:rsidRDefault="001A5962" w:rsidP="001A5962"/>
    <w:p w:rsidR="001A5962" w:rsidRDefault="001A5962" w:rsidP="001A5962"/>
    <w:p w:rsidR="001A5962" w:rsidRDefault="001A5962" w:rsidP="001A5962"/>
    <w:p w:rsidR="001A5962" w:rsidRDefault="001A5962" w:rsidP="001A5962"/>
    <w:p w:rsidR="002069C4" w:rsidRDefault="002069C4"/>
    <w:sectPr w:rsidR="002069C4" w:rsidSect="002F08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63514"/>
    <w:rsid w:val="00005803"/>
    <w:rsid w:val="0004088F"/>
    <w:rsid w:val="00050EBF"/>
    <w:rsid w:val="00085649"/>
    <w:rsid w:val="000A4ACE"/>
    <w:rsid w:val="000A5531"/>
    <w:rsid w:val="000D01D0"/>
    <w:rsid w:val="000E11A3"/>
    <w:rsid w:val="000E4B4D"/>
    <w:rsid w:val="000F1F3E"/>
    <w:rsid w:val="00114D85"/>
    <w:rsid w:val="00132D1D"/>
    <w:rsid w:val="00134B7A"/>
    <w:rsid w:val="00140C1A"/>
    <w:rsid w:val="001467F3"/>
    <w:rsid w:val="001643B4"/>
    <w:rsid w:val="001A5962"/>
    <w:rsid w:val="001B1F26"/>
    <w:rsid w:val="001B414B"/>
    <w:rsid w:val="001C1DB8"/>
    <w:rsid w:val="002011C3"/>
    <w:rsid w:val="002069C4"/>
    <w:rsid w:val="00212426"/>
    <w:rsid w:val="002263F9"/>
    <w:rsid w:val="002453CE"/>
    <w:rsid w:val="0025439E"/>
    <w:rsid w:val="00282BA7"/>
    <w:rsid w:val="0029656B"/>
    <w:rsid w:val="002B1DCD"/>
    <w:rsid w:val="002B4CE3"/>
    <w:rsid w:val="002F0889"/>
    <w:rsid w:val="002F1AB5"/>
    <w:rsid w:val="00312FA1"/>
    <w:rsid w:val="003B6D6D"/>
    <w:rsid w:val="003E6F1D"/>
    <w:rsid w:val="003F5ABA"/>
    <w:rsid w:val="00405C29"/>
    <w:rsid w:val="0043781B"/>
    <w:rsid w:val="00467611"/>
    <w:rsid w:val="00471BBE"/>
    <w:rsid w:val="004756EB"/>
    <w:rsid w:val="004964CB"/>
    <w:rsid w:val="004C6B57"/>
    <w:rsid w:val="004E5A5A"/>
    <w:rsid w:val="00510792"/>
    <w:rsid w:val="00510937"/>
    <w:rsid w:val="0053214E"/>
    <w:rsid w:val="00552CC0"/>
    <w:rsid w:val="005654CD"/>
    <w:rsid w:val="00582121"/>
    <w:rsid w:val="005A3EFE"/>
    <w:rsid w:val="00607E5C"/>
    <w:rsid w:val="00625D96"/>
    <w:rsid w:val="0064635D"/>
    <w:rsid w:val="006E78A2"/>
    <w:rsid w:val="00707DC0"/>
    <w:rsid w:val="007468DE"/>
    <w:rsid w:val="0075037D"/>
    <w:rsid w:val="007505FF"/>
    <w:rsid w:val="00763514"/>
    <w:rsid w:val="007933CE"/>
    <w:rsid w:val="007973DA"/>
    <w:rsid w:val="007A09F3"/>
    <w:rsid w:val="007A343F"/>
    <w:rsid w:val="007D7120"/>
    <w:rsid w:val="007F02D0"/>
    <w:rsid w:val="007F2819"/>
    <w:rsid w:val="00817A9A"/>
    <w:rsid w:val="00842658"/>
    <w:rsid w:val="008B1873"/>
    <w:rsid w:val="00925A17"/>
    <w:rsid w:val="0095775A"/>
    <w:rsid w:val="00987B05"/>
    <w:rsid w:val="009C2DFC"/>
    <w:rsid w:val="009D18D9"/>
    <w:rsid w:val="009D392C"/>
    <w:rsid w:val="009E3C74"/>
    <w:rsid w:val="009E77F8"/>
    <w:rsid w:val="00A04C86"/>
    <w:rsid w:val="00A36EC0"/>
    <w:rsid w:val="00A81070"/>
    <w:rsid w:val="00A912F2"/>
    <w:rsid w:val="00AC793C"/>
    <w:rsid w:val="00B63E6B"/>
    <w:rsid w:val="00B93F01"/>
    <w:rsid w:val="00B966DC"/>
    <w:rsid w:val="00BB0A51"/>
    <w:rsid w:val="00BC0E4D"/>
    <w:rsid w:val="00BD4DC4"/>
    <w:rsid w:val="00C6202A"/>
    <w:rsid w:val="00C876BC"/>
    <w:rsid w:val="00CB3204"/>
    <w:rsid w:val="00CB4D74"/>
    <w:rsid w:val="00D24B3A"/>
    <w:rsid w:val="00D31E75"/>
    <w:rsid w:val="00D32506"/>
    <w:rsid w:val="00D6223F"/>
    <w:rsid w:val="00D81BED"/>
    <w:rsid w:val="00DC6A3B"/>
    <w:rsid w:val="00DE719D"/>
    <w:rsid w:val="00DF09C7"/>
    <w:rsid w:val="00E123B4"/>
    <w:rsid w:val="00E23078"/>
    <w:rsid w:val="00E814B2"/>
    <w:rsid w:val="00EA2CCE"/>
    <w:rsid w:val="00F0609F"/>
    <w:rsid w:val="00F065AB"/>
    <w:rsid w:val="00F92D3D"/>
    <w:rsid w:val="00FF6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514"/>
    <w:rPr>
      <w:rFonts w:ascii="Calibri" w:eastAsia="Calibri" w:hAnsi="Calibri" w:cs="Times New Roman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609F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09F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609F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09F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09F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09F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09F"/>
    <w:pPr>
      <w:spacing w:after="0"/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09F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09F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09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09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0609F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09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09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09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09F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09F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09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0609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F0609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09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F0609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F0609F"/>
    <w:rPr>
      <w:b/>
      <w:bCs/>
    </w:rPr>
  </w:style>
  <w:style w:type="character" w:styleId="Emphasis">
    <w:name w:val="Emphasis"/>
    <w:uiPriority w:val="20"/>
    <w:qFormat/>
    <w:rsid w:val="00F0609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F0609F"/>
    <w:pPr>
      <w:spacing w:after="0" w:line="240" w:lineRule="auto"/>
    </w:pPr>
    <w:rPr>
      <w:rFonts w:asciiTheme="minorHAnsi" w:eastAsiaTheme="minorHAnsi" w:hAnsiTheme="minorHAnsi" w:cstheme="minorBidi"/>
      <w:lang w:bidi="en-US"/>
    </w:rPr>
  </w:style>
  <w:style w:type="paragraph" w:styleId="ListParagraph">
    <w:name w:val="List Paragraph"/>
    <w:basedOn w:val="Normal"/>
    <w:uiPriority w:val="34"/>
    <w:qFormat/>
    <w:rsid w:val="00F0609F"/>
    <w:pPr>
      <w:ind w:left="720"/>
      <w:contextualSpacing/>
    </w:pPr>
    <w:rPr>
      <w:rFonts w:asciiTheme="minorHAnsi" w:eastAsiaTheme="minorHAnsi" w:hAnsiTheme="minorHAnsi" w:cstheme="minorBidi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F0609F"/>
    <w:pPr>
      <w:spacing w:before="200" w:after="0"/>
      <w:ind w:left="360" w:right="360"/>
    </w:pPr>
    <w:rPr>
      <w:rFonts w:asciiTheme="minorHAnsi" w:eastAsiaTheme="minorHAnsi" w:hAnsiTheme="minorHAnsi" w:cstheme="minorBidi"/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F0609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09F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09F"/>
    <w:rPr>
      <w:b/>
      <w:bCs/>
      <w:i/>
      <w:iCs/>
    </w:rPr>
  </w:style>
  <w:style w:type="character" w:styleId="SubtleEmphasis">
    <w:name w:val="Subtle Emphasis"/>
    <w:uiPriority w:val="19"/>
    <w:qFormat/>
    <w:rsid w:val="00F0609F"/>
    <w:rPr>
      <w:i/>
      <w:iCs/>
    </w:rPr>
  </w:style>
  <w:style w:type="character" w:styleId="IntenseEmphasis">
    <w:name w:val="Intense Emphasis"/>
    <w:uiPriority w:val="21"/>
    <w:qFormat/>
    <w:rsid w:val="00F0609F"/>
    <w:rPr>
      <w:b/>
      <w:bCs/>
    </w:rPr>
  </w:style>
  <w:style w:type="character" w:styleId="SubtleReference">
    <w:name w:val="Subtle Reference"/>
    <w:uiPriority w:val="31"/>
    <w:qFormat/>
    <w:rsid w:val="00F0609F"/>
    <w:rPr>
      <w:smallCaps/>
    </w:rPr>
  </w:style>
  <w:style w:type="character" w:styleId="IntenseReference">
    <w:name w:val="Intense Reference"/>
    <w:uiPriority w:val="32"/>
    <w:qFormat/>
    <w:rsid w:val="00F0609F"/>
    <w:rPr>
      <w:smallCaps/>
      <w:spacing w:val="5"/>
      <w:u w:val="single"/>
    </w:rPr>
  </w:style>
  <w:style w:type="character" w:styleId="BookTitle">
    <w:name w:val="Book Title"/>
    <w:uiPriority w:val="33"/>
    <w:qFormat/>
    <w:rsid w:val="00F0609F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0609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A6CA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WEEKLY SCHEDULE 5 TO 6 YEARS.dotx</Template>
  <TotalTime>6</TotalTime>
  <Pages>3</Pages>
  <Words>2082</Words>
  <Characters>11873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2</cp:revision>
  <dcterms:created xsi:type="dcterms:W3CDTF">2013-09-13T10:40:00Z</dcterms:created>
  <dcterms:modified xsi:type="dcterms:W3CDTF">2013-09-13T10:40:00Z</dcterms:modified>
</cp:coreProperties>
</file>